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8E1" w:rsidRPr="00213AD8" w:rsidRDefault="003A68E1" w:rsidP="00D16566">
      <w:pPr>
        <w:spacing w:after="0" w:line="288" w:lineRule="auto"/>
        <w:ind w:firstLine="7403"/>
        <w:rPr>
          <w:rFonts w:cs="David"/>
          <w:sz w:val="26"/>
          <w:szCs w:val="26"/>
          <w:rtl/>
        </w:rPr>
      </w:pPr>
      <w:r w:rsidRPr="00213AD8">
        <w:rPr>
          <w:rFonts w:cs="David" w:hint="cs"/>
          <w:sz w:val="26"/>
          <w:szCs w:val="26"/>
          <w:rtl/>
        </w:rPr>
        <w:t>‏ה</w:t>
      </w:r>
      <w:r w:rsidRPr="00213AD8">
        <w:rPr>
          <w:rFonts w:cs="David"/>
          <w:sz w:val="26"/>
          <w:szCs w:val="26"/>
          <w:rtl/>
        </w:rPr>
        <w:t xml:space="preserve">' </w:t>
      </w:r>
      <w:r w:rsidRPr="00213AD8">
        <w:rPr>
          <w:rFonts w:cs="David" w:hint="cs"/>
          <w:sz w:val="26"/>
          <w:szCs w:val="26"/>
          <w:rtl/>
        </w:rPr>
        <w:t>אדר</w:t>
      </w:r>
      <w:r w:rsidRPr="00213AD8">
        <w:rPr>
          <w:rFonts w:cs="David"/>
          <w:sz w:val="26"/>
          <w:szCs w:val="26"/>
          <w:rtl/>
        </w:rPr>
        <w:t xml:space="preserve">, </w:t>
      </w:r>
      <w:r w:rsidRPr="00213AD8">
        <w:rPr>
          <w:rFonts w:cs="David" w:hint="cs"/>
          <w:sz w:val="26"/>
          <w:szCs w:val="26"/>
          <w:rtl/>
        </w:rPr>
        <w:t>תשפ</w:t>
      </w:r>
      <w:r w:rsidRPr="00213AD8">
        <w:rPr>
          <w:rFonts w:cs="David"/>
          <w:sz w:val="26"/>
          <w:szCs w:val="26"/>
          <w:rtl/>
        </w:rPr>
        <w:t>"</w:t>
      </w:r>
      <w:r w:rsidRPr="00213AD8">
        <w:rPr>
          <w:rFonts w:cs="David" w:hint="cs"/>
          <w:sz w:val="26"/>
          <w:szCs w:val="26"/>
          <w:rtl/>
        </w:rPr>
        <w:t>א</w:t>
      </w:r>
    </w:p>
    <w:p w:rsidR="003A68E1" w:rsidRPr="00213AD8" w:rsidRDefault="003A68E1" w:rsidP="00D16566">
      <w:pPr>
        <w:spacing w:after="0" w:line="288" w:lineRule="auto"/>
        <w:ind w:firstLine="7403"/>
        <w:rPr>
          <w:rFonts w:cs="David"/>
          <w:sz w:val="26"/>
          <w:szCs w:val="26"/>
          <w:rtl/>
        </w:rPr>
      </w:pPr>
      <w:r w:rsidRPr="00213AD8">
        <w:rPr>
          <w:rFonts w:cs="David" w:hint="cs"/>
          <w:sz w:val="26"/>
          <w:szCs w:val="26"/>
          <w:rtl/>
        </w:rPr>
        <w:t>‏</w:t>
      </w:r>
      <w:r w:rsidRPr="00213AD8">
        <w:rPr>
          <w:rFonts w:cs="David"/>
          <w:sz w:val="26"/>
          <w:szCs w:val="26"/>
          <w:rtl/>
        </w:rPr>
        <w:t xml:space="preserve">17 </w:t>
      </w:r>
      <w:r w:rsidRPr="00213AD8">
        <w:rPr>
          <w:rFonts w:cs="David" w:hint="cs"/>
          <w:sz w:val="26"/>
          <w:szCs w:val="26"/>
          <w:rtl/>
        </w:rPr>
        <w:t>פברואר</w:t>
      </w:r>
      <w:r w:rsidRPr="00213AD8">
        <w:rPr>
          <w:rFonts w:cs="David"/>
          <w:sz w:val="26"/>
          <w:szCs w:val="26"/>
          <w:rtl/>
        </w:rPr>
        <w:t>, 2021</w:t>
      </w:r>
    </w:p>
    <w:p w:rsidR="003A68E1" w:rsidRPr="00213AD8" w:rsidRDefault="003A68E1" w:rsidP="00986E14">
      <w:pPr>
        <w:spacing w:after="0" w:line="288" w:lineRule="auto"/>
        <w:ind w:firstLine="7403"/>
        <w:rPr>
          <w:rFonts w:cs="David"/>
          <w:sz w:val="26"/>
          <w:szCs w:val="26"/>
          <w:rtl/>
        </w:rPr>
      </w:pPr>
      <w:r w:rsidRPr="00213AD8">
        <w:rPr>
          <w:rFonts w:cs="David" w:hint="cs"/>
          <w:sz w:val="26"/>
          <w:szCs w:val="26"/>
          <w:rtl/>
        </w:rPr>
        <w:t>21-</w:t>
      </w:r>
      <w:r w:rsidR="00986E14">
        <w:rPr>
          <w:rFonts w:cs="David" w:hint="cs"/>
          <w:sz w:val="26"/>
          <w:szCs w:val="26"/>
          <w:rtl/>
        </w:rPr>
        <w:t>73</w:t>
      </w:r>
      <w:r w:rsidRPr="00213AD8">
        <w:rPr>
          <w:rFonts w:cs="David" w:hint="cs"/>
          <w:sz w:val="26"/>
          <w:szCs w:val="26"/>
          <w:rtl/>
        </w:rPr>
        <w:t>-7</w:t>
      </w:r>
    </w:p>
    <w:p w:rsidR="003A68E1" w:rsidRPr="00213AD8" w:rsidRDefault="003A68E1" w:rsidP="00D16566">
      <w:pPr>
        <w:spacing w:after="0" w:line="288" w:lineRule="auto"/>
        <w:rPr>
          <w:rFonts w:cs="David"/>
          <w:b/>
          <w:bCs/>
          <w:sz w:val="26"/>
          <w:szCs w:val="26"/>
          <w:rtl/>
        </w:rPr>
      </w:pPr>
    </w:p>
    <w:p w:rsidR="00986E14" w:rsidRPr="00213AD8" w:rsidRDefault="00986E14" w:rsidP="00986E14">
      <w:pPr>
        <w:bidi w:val="0"/>
        <w:spacing w:after="0" w:line="288" w:lineRule="auto"/>
        <w:jc w:val="center"/>
        <w:rPr>
          <w:rFonts w:ascii="Times New Roman" w:eastAsia="Times New Roman" w:hAnsi="Times New Roman" w:cs="David"/>
          <w:sz w:val="26"/>
          <w:szCs w:val="26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b/>
          <w:bCs/>
          <w:sz w:val="26"/>
          <w:szCs w:val="26"/>
          <w:rtl/>
          <w:lang w:eastAsia="he-IL"/>
        </w:rPr>
        <w:t>טופס 3-   נספח ג׳   דו"ח התקדמות ביצוע מחקר</w:t>
      </w:r>
    </w:p>
    <w:p w:rsidR="00986E14" w:rsidRPr="00213AD8" w:rsidRDefault="00986E14" w:rsidP="00986E14">
      <w:pPr>
        <w:jc w:val="center"/>
        <w:rPr>
          <w:rFonts w:cs="David"/>
          <w:b/>
          <w:bCs/>
          <w:sz w:val="26"/>
          <w:szCs w:val="26"/>
        </w:rPr>
      </w:pPr>
      <w:r w:rsidRPr="00213AD8">
        <w:rPr>
          <w:rFonts w:cs="David"/>
          <w:b/>
          <w:bCs/>
          <w:sz w:val="26"/>
          <w:szCs w:val="26"/>
          <w:rtl/>
        </w:rPr>
        <w:t>ימולא על ידי המוסד/ החוקר בסיום כל שנת מחקר</w:t>
      </w:r>
    </w:p>
    <w:p w:rsidR="00986E14" w:rsidRPr="00213AD8" w:rsidRDefault="00986E14" w:rsidP="00986E14">
      <w:pPr>
        <w:spacing w:after="0" w:line="288" w:lineRule="auto"/>
        <w:rPr>
          <w:rFonts w:ascii="Times New Roman" w:eastAsia="Times New Roman" w:hAnsi="Times New Roman" w:cs="David"/>
          <w:sz w:val="26"/>
          <w:szCs w:val="26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>לכבוד</w:t>
      </w:r>
    </w:p>
    <w:p w:rsidR="00986E14" w:rsidRPr="00213AD8" w:rsidRDefault="00986E14" w:rsidP="00986E14">
      <w:pPr>
        <w:spacing w:after="0" w:line="288" w:lineRule="auto"/>
        <w:rPr>
          <w:rFonts w:ascii="Times New Roman" w:eastAsia="Times New Roman" w:hAnsi="Times New Roman" w:cs="David"/>
          <w:sz w:val="26"/>
          <w:szCs w:val="26"/>
          <w:rtl/>
          <w:lang w:eastAsia="he-IL"/>
        </w:rPr>
      </w:pPr>
    </w:p>
    <w:p w:rsidR="00986E14" w:rsidRPr="00213AD8" w:rsidRDefault="00986E14" w:rsidP="00986E14">
      <w:pPr>
        <w:spacing w:after="0" w:line="288" w:lineRule="auto"/>
        <w:rPr>
          <w:rFonts w:ascii="Times New Roman" w:eastAsia="Times New Roman" w:hAnsi="Times New Roman" w:cs="David"/>
          <w:sz w:val="26"/>
          <w:szCs w:val="26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>לכבוד</w:t>
      </w:r>
    </w:p>
    <w:p w:rsidR="00986E14" w:rsidRPr="00213AD8" w:rsidRDefault="00986E14" w:rsidP="00986E14">
      <w:pPr>
        <w:spacing w:after="0" w:line="288" w:lineRule="auto"/>
        <w:rPr>
          <w:rFonts w:ascii="Times New Roman" w:eastAsia="Times New Roman" w:hAnsi="Times New Roman" w:cs="David"/>
          <w:sz w:val="26"/>
          <w:szCs w:val="26"/>
          <w:u w:val="single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>המועצה לענף החלב בישראל (ייצור ושיווק)</w:t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  <w:t xml:space="preserve">תאריך </w:t>
      </w: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</w:p>
    <w:p w:rsidR="00986E14" w:rsidRPr="00213AD8" w:rsidRDefault="00986E14" w:rsidP="00986E14">
      <w:pPr>
        <w:spacing w:after="0" w:line="288" w:lineRule="auto"/>
        <w:rPr>
          <w:rFonts w:ascii="Times New Roman" w:eastAsia="Times New Roman" w:hAnsi="Times New Roman" w:cs="David"/>
          <w:sz w:val="26"/>
          <w:szCs w:val="26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>דרך החורש 4</w:t>
      </w:r>
    </w:p>
    <w:p w:rsidR="00986E14" w:rsidRPr="00213AD8" w:rsidRDefault="00986E14" w:rsidP="00986E14">
      <w:pPr>
        <w:spacing w:after="0" w:line="288" w:lineRule="auto"/>
        <w:rPr>
          <w:rFonts w:ascii="Times New Roman" w:eastAsia="Times New Roman" w:hAnsi="Times New Roman" w:cs="David"/>
          <w:sz w:val="26"/>
          <w:szCs w:val="26"/>
          <w:u w:val="single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>יהוד</w:t>
      </w:r>
    </w:p>
    <w:p w:rsidR="00986E14" w:rsidRPr="00213AD8" w:rsidRDefault="00986E14" w:rsidP="00986E14">
      <w:pPr>
        <w:spacing w:after="0" w:line="288" w:lineRule="auto"/>
        <w:rPr>
          <w:rFonts w:ascii="Times New Roman" w:eastAsia="Times New Roman" w:hAnsi="Times New Roman" w:cs="David"/>
          <w:sz w:val="26"/>
          <w:szCs w:val="26"/>
          <w:u w:val="single"/>
          <w:rtl/>
          <w:lang w:eastAsia="he-IL"/>
        </w:rPr>
      </w:pPr>
    </w:p>
    <w:p w:rsidR="00986E14" w:rsidRPr="00213AD8" w:rsidRDefault="00986E14" w:rsidP="00986E14">
      <w:pPr>
        <w:spacing w:after="0" w:line="288" w:lineRule="auto"/>
        <w:rPr>
          <w:rFonts w:ascii="Times New Roman" w:eastAsia="Times New Roman" w:hAnsi="Times New Roman" w:cs="David"/>
          <w:sz w:val="26"/>
          <w:szCs w:val="26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>א.ג.נ.</w:t>
      </w:r>
    </w:p>
    <w:p w:rsidR="00986E14" w:rsidRPr="00213AD8" w:rsidRDefault="00986E14" w:rsidP="00986E14">
      <w:pPr>
        <w:spacing w:after="0" w:line="288" w:lineRule="auto"/>
        <w:jc w:val="center"/>
        <w:rPr>
          <w:rFonts w:ascii="Times New Roman" w:eastAsia="Times New Roman" w:hAnsi="Times New Roman" w:cs="David"/>
          <w:sz w:val="26"/>
          <w:szCs w:val="26"/>
          <w:u w:val="single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 xml:space="preserve">הנדון:   </w:t>
      </w: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 xml:space="preserve">דו"ח התקדמות ביצוע מחקר מס' </w:t>
      </w: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</w:p>
    <w:p w:rsidR="00986E14" w:rsidRPr="00213AD8" w:rsidRDefault="00986E14" w:rsidP="00986E14">
      <w:pPr>
        <w:spacing w:after="0" w:line="288" w:lineRule="auto"/>
        <w:jc w:val="center"/>
        <w:rPr>
          <w:rFonts w:ascii="Times New Roman" w:eastAsia="Times New Roman" w:hAnsi="Times New Roman" w:cs="David"/>
          <w:sz w:val="26"/>
          <w:szCs w:val="26"/>
          <w:u w:val="single"/>
          <w:rtl/>
          <w:lang w:eastAsia="he-IL"/>
        </w:rPr>
      </w:pPr>
    </w:p>
    <w:p w:rsidR="00986E14" w:rsidRPr="00213AD8" w:rsidRDefault="00986E14" w:rsidP="00986E14">
      <w:pPr>
        <w:numPr>
          <w:ilvl w:val="0"/>
          <w:numId w:val="52"/>
        </w:numPr>
        <w:spacing w:after="0" w:line="288" w:lineRule="auto"/>
        <w:ind w:left="386"/>
        <w:contextualSpacing/>
        <w:jc w:val="both"/>
        <w:rPr>
          <w:rFonts w:cs="David"/>
          <w:sz w:val="26"/>
          <w:szCs w:val="26"/>
          <w:rtl/>
        </w:rPr>
      </w:pPr>
      <w:r w:rsidRPr="00213AD8">
        <w:rPr>
          <w:rFonts w:cs="David" w:hint="cs"/>
          <w:sz w:val="26"/>
          <w:szCs w:val="26"/>
          <w:rtl/>
        </w:rPr>
        <w:t xml:space="preserve">הננו לאשר כי המחקר שבנדון מתבצע על פי תכנית המחקר שאושרה על ידי הנהלת ענף הבקר ("תכנית המחקר"). </w:t>
      </w:r>
    </w:p>
    <w:p w:rsidR="00986E14" w:rsidRPr="00213AD8" w:rsidRDefault="00986E14" w:rsidP="00986E14">
      <w:pPr>
        <w:spacing w:after="0" w:line="288" w:lineRule="auto"/>
        <w:ind w:left="386"/>
        <w:contextualSpacing/>
        <w:jc w:val="both"/>
        <w:rPr>
          <w:rFonts w:cs="David"/>
          <w:sz w:val="26"/>
          <w:szCs w:val="26"/>
        </w:rPr>
      </w:pPr>
    </w:p>
    <w:p w:rsidR="00986E14" w:rsidRPr="00213AD8" w:rsidRDefault="00986E14" w:rsidP="00986E14">
      <w:pPr>
        <w:numPr>
          <w:ilvl w:val="0"/>
          <w:numId w:val="52"/>
        </w:numPr>
        <w:spacing w:after="0" w:line="288" w:lineRule="auto"/>
        <w:ind w:left="386"/>
        <w:contextualSpacing/>
        <w:jc w:val="both"/>
        <w:rPr>
          <w:rFonts w:cs="David"/>
          <w:sz w:val="26"/>
          <w:szCs w:val="26"/>
        </w:rPr>
      </w:pPr>
      <w:r w:rsidRPr="00213AD8">
        <w:rPr>
          <w:rFonts w:cs="David" w:hint="cs"/>
          <w:sz w:val="26"/>
          <w:szCs w:val="26"/>
          <w:rtl/>
        </w:rPr>
        <w:t>הביצוע מתנהל כמפורט בתכנית המחקר מהבחינות הבאות:</w:t>
      </w:r>
    </w:p>
    <w:p w:rsidR="00986E14" w:rsidRPr="00213AD8" w:rsidRDefault="00986E14" w:rsidP="00986E14">
      <w:pPr>
        <w:spacing w:after="0" w:line="288" w:lineRule="auto"/>
        <w:jc w:val="both"/>
        <w:rPr>
          <w:rFonts w:ascii="Times New Roman" w:eastAsia="Times New Roman" w:hAnsi="Times New Roman" w:cs="David"/>
          <w:sz w:val="26"/>
          <w:szCs w:val="26"/>
          <w:lang w:eastAsia="he-IL"/>
        </w:rPr>
      </w:pP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 xml:space="preserve">כן </w:t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  <w:t xml:space="preserve">לא </w:t>
      </w:r>
    </w:p>
    <w:p w:rsidR="00986E14" w:rsidRPr="00213AD8" w:rsidRDefault="00986E14" w:rsidP="00986E14">
      <w:pPr>
        <w:spacing w:after="0" w:line="288" w:lineRule="auto"/>
        <w:jc w:val="both"/>
        <w:rPr>
          <w:rFonts w:ascii="Times New Roman" w:eastAsia="Times New Roman" w:hAnsi="Times New Roman" w:cs="David"/>
          <w:sz w:val="26"/>
          <w:szCs w:val="26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  <w:t>א.</w:t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  <w:t xml:space="preserve">מדעית. </w:t>
      </w:r>
    </w:p>
    <w:p w:rsidR="00986E14" w:rsidRPr="00213AD8" w:rsidRDefault="00986E14" w:rsidP="00986E14">
      <w:pPr>
        <w:spacing w:after="0" w:line="288" w:lineRule="auto"/>
        <w:jc w:val="both"/>
        <w:rPr>
          <w:rFonts w:ascii="Times New Roman" w:eastAsia="Times New Roman" w:hAnsi="Times New Roman" w:cs="David"/>
          <w:sz w:val="26"/>
          <w:szCs w:val="26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  <w:t>ב.</w:t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  <w:t xml:space="preserve">הושקעו הכספים המתוכנן במחקר (ביצוע הוצאות </w:t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  <w:t xml:space="preserve">           שכר, רכש וכיוצ"ב). </w:t>
      </w:r>
    </w:p>
    <w:p w:rsidR="00986E14" w:rsidRPr="00213AD8" w:rsidRDefault="00986E14" w:rsidP="00986E14">
      <w:pPr>
        <w:spacing w:after="0" w:line="288" w:lineRule="auto"/>
        <w:jc w:val="both"/>
        <w:rPr>
          <w:rFonts w:ascii="Times New Roman" w:eastAsia="Times New Roman" w:hAnsi="Times New Roman" w:cs="David"/>
          <w:sz w:val="26"/>
          <w:szCs w:val="26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  <w:t>ג.</w:t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  <w:t>הפעלת אתרי המחקר (מעבדות, מתקנים, חוות וכו').</w:t>
      </w:r>
    </w:p>
    <w:p w:rsidR="00986E14" w:rsidRPr="00213AD8" w:rsidRDefault="00986E14" w:rsidP="00986E14">
      <w:pPr>
        <w:spacing w:after="0" w:line="288" w:lineRule="auto"/>
        <w:jc w:val="both"/>
        <w:rPr>
          <w:rFonts w:ascii="Times New Roman" w:eastAsia="Times New Roman" w:hAnsi="Times New Roman" w:cs="David"/>
          <w:sz w:val="26"/>
          <w:szCs w:val="26"/>
          <w:rtl/>
          <w:lang w:eastAsia="he-IL"/>
        </w:rPr>
      </w:pPr>
    </w:p>
    <w:p w:rsidR="00986E14" w:rsidRPr="00213AD8" w:rsidRDefault="00986E14" w:rsidP="00986E14">
      <w:pPr>
        <w:spacing w:after="0" w:line="288" w:lineRule="auto"/>
        <w:jc w:val="both"/>
        <w:rPr>
          <w:rFonts w:ascii="Times New Roman" w:eastAsia="Times New Roman" w:hAnsi="Times New Roman" w:cs="David"/>
          <w:sz w:val="26"/>
          <w:szCs w:val="26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 xml:space="preserve">במידה והתשובה לאחת השאלות היא </w:t>
      </w:r>
      <w:r w:rsidRPr="00213AD8">
        <w:rPr>
          <w:rFonts w:ascii="Times New Roman" w:eastAsia="Times New Roman" w:hAnsi="Times New Roman" w:cs="David" w:hint="cs"/>
          <w:b/>
          <w:bCs/>
          <w:sz w:val="26"/>
          <w:szCs w:val="26"/>
          <w:rtl/>
          <w:lang w:eastAsia="he-IL"/>
        </w:rPr>
        <w:t xml:space="preserve">לא </w:t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>נא לפרט הסטייה מהתכנון והטעמים לכך:</w:t>
      </w:r>
    </w:p>
    <w:p w:rsidR="00986E14" w:rsidRPr="00213AD8" w:rsidRDefault="00986E14" w:rsidP="00986E14">
      <w:pPr>
        <w:spacing w:after="0" w:line="288" w:lineRule="auto"/>
        <w:ind w:firstLine="5513"/>
        <w:jc w:val="center"/>
        <w:rPr>
          <w:rFonts w:ascii="Times New Roman" w:eastAsia="Times New Roman" w:hAnsi="Times New Roman" w:cs="David"/>
          <w:sz w:val="26"/>
          <w:szCs w:val="26"/>
          <w:rtl/>
          <w:lang w:eastAsia="he-IL"/>
        </w:rPr>
      </w:pPr>
    </w:p>
    <w:p w:rsidR="00986E14" w:rsidRPr="00213AD8" w:rsidRDefault="00986E14" w:rsidP="00986E14">
      <w:pPr>
        <w:spacing w:after="0" w:line="288" w:lineRule="auto"/>
        <w:ind w:firstLine="5513"/>
        <w:jc w:val="center"/>
        <w:rPr>
          <w:rFonts w:ascii="Times New Roman" w:eastAsia="Times New Roman" w:hAnsi="Times New Roman" w:cs="David"/>
          <w:sz w:val="26"/>
          <w:szCs w:val="26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>בכבוד רב,</w:t>
      </w:r>
    </w:p>
    <w:p w:rsidR="00986E14" w:rsidRPr="00986E14" w:rsidRDefault="00986E14" w:rsidP="00986E14">
      <w:pPr>
        <w:spacing w:after="0" w:line="288" w:lineRule="auto"/>
        <w:ind w:firstLine="5513"/>
        <w:jc w:val="center"/>
        <w:rPr>
          <w:rFonts w:ascii="Times New Roman" w:eastAsia="Times New Roman" w:hAnsi="Times New Roman" w:cs="David"/>
          <w:sz w:val="20"/>
          <w:szCs w:val="20"/>
          <w:rtl/>
          <w:lang w:eastAsia="he-IL"/>
        </w:rPr>
      </w:pPr>
    </w:p>
    <w:p w:rsidR="00986E14" w:rsidRPr="00213AD8" w:rsidRDefault="00986E14" w:rsidP="00986E14">
      <w:pPr>
        <w:spacing w:after="0" w:line="288" w:lineRule="auto"/>
        <w:ind w:firstLine="5513"/>
        <w:jc w:val="center"/>
        <w:rPr>
          <w:rFonts w:ascii="Times New Roman" w:eastAsia="Times New Roman" w:hAnsi="Times New Roman" w:cs="David"/>
          <w:sz w:val="26"/>
          <w:szCs w:val="26"/>
          <w:u w:val="single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</w:p>
    <w:p w:rsidR="00986E14" w:rsidRPr="00213AD8" w:rsidRDefault="00986E14" w:rsidP="00986E14">
      <w:pPr>
        <w:spacing w:after="0" w:line="288" w:lineRule="auto"/>
        <w:ind w:firstLine="5513"/>
        <w:jc w:val="center"/>
        <w:rPr>
          <w:rFonts w:ascii="Times New Roman" w:eastAsia="Times New Roman" w:hAnsi="Times New Roman" w:cs="David"/>
          <w:sz w:val="26"/>
          <w:szCs w:val="26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>מוסד המחקר</w:t>
      </w:r>
    </w:p>
    <w:p w:rsidR="00986E14" w:rsidRPr="00213AD8" w:rsidRDefault="00986E14" w:rsidP="00986E14">
      <w:pPr>
        <w:pBdr>
          <w:bottom w:val="double" w:sz="6" w:space="1" w:color="auto"/>
        </w:pBdr>
        <w:spacing w:after="0" w:line="288" w:lineRule="auto"/>
        <w:jc w:val="right"/>
        <w:rPr>
          <w:rFonts w:ascii="Times New Roman" w:eastAsia="Times New Roman" w:hAnsi="Times New Roman" w:cs="David"/>
          <w:sz w:val="26"/>
          <w:szCs w:val="26"/>
          <w:rtl/>
          <w:lang w:eastAsia="he-IL"/>
        </w:rPr>
      </w:pPr>
    </w:p>
    <w:p w:rsidR="00986E14" w:rsidRPr="00213AD8" w:rsidRDefault="00986E14" w:rsidP="00986E14">
      <w:pPr>
        <w:spacing w:after="0" w:line="288" w:lineRule="auto"/>
        <w:jc w:val="center"/>
        <w:rPr>
          <w:rFonts w:ascii="Times New Roman" w:eastAsia="Times New Roman" w:hAnsi="Times New Roman" w:cs="David"/>
          <w:b/>
          <w:bCs/>
          <w:sz w:val="26"/>
          <w:szCs w:val="26"/>
          <w:u w:val="single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b/>
          <w:bCs/>
          <w:sz w:val="26"/>
          <w:szCs w:val="26"/>
          <w:u w:val="single"/>
          <w:rtl/>
          <w:lang w:eastAsia="he-IL"/>
        </w:rPr>
        <w:t>אישור החוקר</w:t>
      </w:r>
    </w:p>
    <w:p w:rsidR="00986E14" w:rsidRPr="00213AD8" w:rsidRDefault="00986E14" w:rsidP="00986E14">
      <w:pPr>
        <w:spacing w:after="0" w:line="288" w:lineRule="auto"/>
        <w:jc w:val="both"/>
        <w:rPr>
          <w:rFonts w:ascii="Times New Roman" w:eastAsia="Times New Roman" w:hAnsi="Times New Roman" w:cs="David"/>
          <w:sz w:val="26"/>
          <w:szCs w:val="26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 xml:space="preserve">אני הח"מ: </w:t>
      </w: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 xml:space="preserve"> הנני החוקר המבצע את המחקר שבנדון והריני לאשר נכונות הפרטים המופיעים בדו"ח דלעיל.   </w:t>
      </w:r>
    </w:p>
    <w:p w:rsidR="00213AD8" w:rsidRPr="00213AD8" w:rsidRDefault="00986E14" w:rsidP="00986E14">
      <w:pPr>
        <w:spacing w:after="0" w:line="288" w:lineRule="auto"/>
        <w:jc w:val="both"/>
        <w:rPr>
          <w:rFonts w:ascii="Tahoma" w:eastAsia="Times New Roman" w:hAnsi="Tahoma" w:cs="David"/>
          <w:sz w:val="26"/>
          <w:szCs w:val="26"/>
          <w:rtl/>
          <w:lang w:eastAsia="he-IL"/>
        </w:rPr>
      </w:pP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rtl/>
          <w:lang w:eastAsia="he-IL"/>
        </w:rPr>
        <w:tab/>
        <w:t xml:space="preserve">חתימה </w:t>
      </w: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  <w:r w:rsidRPr="00213AD8">
        <w:rPr>
          <w:rFonts w:ascii="Times New Roman" w:eastAsia="Times New Roman" w:hAnsi="Times New Roman" w:cs="David" w:hint="cs"/>
          <w:sz w:val="26"/>
          <w:szCs w:val="26"/>
          <w:u w:val="single"/>
          <w:rtl/>
          <w:lang w:eastAsia="he-IL"/>
        </w:rPr>
        <w:tab/>
      </w:r>
    </w:p>
    <w:sectPr w:rsidR="00213AD8" w:rsidRPr="00213AD8" w:rsidSect="00576FC9">
      <w:headerReference w:type="default" r:id="rId8"/>
      <w:footerReference w:type="default" r:id="rId9"/>
      <w:pgSz w:w="11906" w:h="16838"/>
      <w:pgMar w:top="1440" w:right="1440" w:bottom="1440" w:left="993" w:header="708" w:footer="708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80B" w:rsidRDefault="00FA380B" w:rsidP="00E225DB">
      <w:pPr>
        <w:spacing w:after="0" w:line="240" w:lineRule="auto"/>
      </w:pPr>
      <w:r>
        <w:separator/>
      </w:r>
    </w:p>
  </w:endnote>
  <w:endnote w:type="continuationSeparator" w:id="0">
    <w:p w:rsidR="00FA380B" w:rsidRDefault="00FA380B" w:rsidP="00E22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80B" w:rsidRDefault="00941F7A" w:rsidP="00576FC9">
    <w:pPr>
      <w:pStyle w:val="a5"/>
    </w:pPr>
    <w:r>
      <w:pict>
        <v:group id="קבוצה 9" o:spid="_x0000_s2049" style="position:absolute;left:0;text-align:left;margin-left:.15pt;margin-top:12.2pt;width:484.05pt;height:156.25pt;z-index:251661312" coordsize="52819,172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S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SloAKKKKACiiigAooooAKKKKACiiigAooooAKKKKACiiigAooo&#10;oAKKKKACiiigAooooAKKKKACiiigAooooAKKKKACiiigAooooAKKKKACiiigAooooAKKKKACiiig&#10;AooooAKKKKACiiigAooooAKKKKACiiigAooooAKKKKACiiigAooooAKKKKACiiigAooooAKS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SlooAKKKKAE&#10;pa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k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SloooAKKKKACiiigBKWiigAooooAKKKKACiiigAooooAKKKKAC&#10;iiigAooooAKKKKACiiigAooooAKKKKACiiigAooooAS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S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SlooAKKKKACiiigAooooAKKKKACiiigAooooAKKKKACkpaKACiiigAooooAKKKK&#10;ACiiigAooooAKKKKACiiigAooooAKKKKACiiigAooooAKKKKACiiigAooooAKKKKACiiigAooooA&#10;KKKKACiiigAooooAKKKKACiiigAooooAKKKKACiiigAooooAKKKKACiiigAooooAKKKKACiiigAo&#10;oooAKKKKACiiigAopK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oAWiiigAooooA&#10;KKKKACiiigAooooAKKKKACiiigAooooAKKKKACiiigAooooAKKKKACiiigAooooAKKKKACiiigAo&#10;oooAKKKKACiiigAoopKAFooooAKKKKACiiigAooooAKKKKACiiigAooooAKKKKACiiigAooooAKK&#10;KKACiiigAooooAKKKKACiiigAooooAKKKKACiiigAooooAKKKKACiiigAooooAKKKKACiiigAooo&#10;oAKKKKACiiigAopKWgAooooAKKKKACiiigAooooAKKKKACiiigAop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KWiigApK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SloooAKKKKACk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kpaACiiigAooooAKKKKACiiigAooooAKKKKAC&#10;iiigAooooAKKKKACiiigAooooAKKKKACiiigAooooAKKKKACiiigAooooAKKKKACiiigAooooAKK&#10;KKACiiigAooooAKKKKACikpaACiiigAooooAKKKKACiiigAooooAKKKKACikpaACiik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paKACiiigAooooAKKKKACkpaKACiiigAooooAKKKKACiiigAooooA&#10;KKKKACiiigAooooAKKKKACiiigAooooAKKKKACiiigBKWiigAooooAKKKKACiiigAooooAKKKKAC&#10;iiigAooooAKKKKACiiigAooooAKSl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kpaACiiigAooooAKKKKACiiigAooooAKKKKACiiigAooooAKKKKACiiigAooooAKKKKAC&#10;iiigAooooAKKKKACiikoAWiiigAooooAKSl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loooAKKKKACiiigAo&#10;oooAKKKKAEpaKKACiiigAooooAKKKKACiiigAooooAKKKKACiiigAooooAKKKKACiiigAooooAKS&#10;l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SloAKKKKACiiigAooooAKKKKACiiigAooooAKKKKACiiigAooooAKKKKACiiig&#10;AooooAKKKKACiiigAooooAKSlooAKKKKACiiigAooooAKKKKACiiigAooooAKKKKACiiigAooooA&#10;KKKKACiiigAooooAKKKKACiiigAooooAKKKKACiiigAooooAKKKKACiiigAooooAKKKKACiiigAo&#10;oooAKKKKACiiigAooooAKKKKACiiigAooooAKKKKACiiigAopK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WgAooooAKKKKACiiigAooo&#10;oAKKKKACiiigAooooAKKKKACiiigAooooAKKKKACiiigAooooAKKKKACiiigAooooAKKKKACiiig&#10;AooooAKKKKACiiigAooooAKKKSgBaKKKACiiigAooooAKKKSgBaKKKACiiigAooooAKKKKACiiig&#10;AooooAKKKKACiik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SloAKKKKACiiigAooooAKKKKACiiigAooooAKKKKACiiigAooooAKKKKACiiigAooooAKKSl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SlooAKKKKACiiigAooooAKKKKACiiig&#10;AooooAKKKKACiiigAooooAKKKKACiiigApKWigAooooAKKKKACiiigAooooAKKKKACiiigAooooA&#10;KKKKACiiigAooooAKKKKACiiigAooooAKKKKACiiigAooooAKKKKACiiigAooooAKKKKACiiigAo&#10;oooAKKKKACiiigAooooAKKKKACiiigAooooAKKKKACiiigAooooAKKKKACiiigAooooAKKKKACkp&#10;aKACiiigAooooAKKKKACiiigAooooAKSlooAKKKKACiiigAooooAKKKKACiiigAooooAKKS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inUl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SgBaKKKACiiigAooooAKKKSgBaKKKACiiigAooooAKKKKACiiigAoooo&#10;AKKKKACiiigAooooAKKKKACiiigAooooAKKKKACikp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ooAKKKKAEpaKKACiiigAooooAKKKKACiiigAooooAKKKKACiiigA&#10;ooooAKKKKACiiigAooooAKKKKACiiigAooooASloooAKKKKACiiigAooooAKKKKACiiigAooooAK&#10;KKKACiiigAooooAKKKKACiiigAooooAKKKKACiiigAooooAKKKKACiiigAooooAKSlooAKKKKAE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KWiigAooooAKKKKAEpaKKACiiigAooo&#10;oAKKKKACiiigAooooAKKKKACiikoAWiiigApKWigAooooAKKKKACiik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paACiiigAooooAKKKKACiiigAooooAKKSloAKKKKACiiigAooooAKKKK&#10;ACiiigAooooAKKKKACiiigAooooAKKKKACiiigAooooAKKKKACiiigAooooAKKKKACiiigAopKWg&#10;AooooAKKKKACiiigAooooAKKSloAKKKKACiiigAooooAKKKKACiiigAooooAKKSl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SgBaKKKACiiigAooooAK&#10;KKKACiiigAooooAKKKKACiiigAopKWgAooooAKKKKACiiigAooooASloooAKKKKACiiigAooooAK&#10;KKKACiiigAooooAKKKKACiiigAooooAKKKKACiikoAWiiigBKWiigAooooAKKKKACiiigAooooAK&#10;KKKACiiigAooooAKKKKACiikoAWiiigAooooAKKKKACiiigAooooAKKKSgBaKKKACiiigAopKWgA&#10;ooooAKKKKACiiigAooooASl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SloooAKKKKACiiigAooooAKKKKACiiigAooooAKKKKACiiigAooooAKKKKACiiigA&#10;ooooAKKKKACiiigBKWiigAooooAKKKKACiiigAooooAKKKKACiiigAooooAKKKKACiiigAooooAK&#10;KKKACiiigAooooAKKKKACiiigAooooAKKKKACiiigAooooAKKKKAEpaKKACiiigAooooAKKKKACi&#10;iigAooooAKKKKACiiigAooooAKKKKACiiigAooooAKKKKACiiigAooooAS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KWgAooooAKKKKACiiigAooooAKKKKACiiigAooooAKKKKACiiigAooooAK&#10;KKKACiiigAooooAKKKKACiiigAooooAKKKKACiiigAooooAKKKKACiiigAooooAKKKKACiiigAoo&#10;ooAKKKKACiiigAooooAKKKKACiiigAooooAKKKKACiiigAooooAKKKKACik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KKWgAooooAKKKKACiiigAooooAKKKKACiiigA&#10;ooooAKKKKACiiigAooooAKKKKACiiigAooooAKKKKACiiigApKW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KWiigAooooAKKKKACiiigAooooAKKKKACiiigAooooAKKKKACiii&#10;gAooooAKKKKACiiigAooooAKKKKACiiigAopKWgAoopKAFooooAKKKKACiiigAooooAKKKKACiii&#10;gAooooAKKKKACiiigAooooAKKKKACiiigAooooAKKKKACiik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paKACiiigBK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SlooAKKKKACiiigAooooAKKKKACiiigA&#10;ooooAKKKKACiiigAooooAKKKKACiiigBKWiigAooooAKKKKACiiigAooooAKKKKACiiigAooooAK&#10;KKKACiiigAooooAKKKKACiiigAooooAKKKKACkpaKACiiigAooooAKKKKACiiigAooooAKKKKACi&#10;iigAooooAKSlooAKKKKACiiigAooooAKKKKACiiigAooooAKKKKACiiigAooooAKKKKACiiigBK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KWiigAooooAKKKKACiiigAooooAKKKKACiiigAooooAKKKKACiiigA&#10;ooooAKKKKACiiigAooooAKKKKACiiigAooooAKKKKACiiigAooooAKKKKACiiigAooooAKKKKACi&#10;iigAooooAKKKKACiiigAooooAKKKKACikpaACiiigAooooAKKKKACiiigAooooAKKKKACiiigAoo&#10;ooAKKSloAKKKKACiiigAooooAKKKKACiiigAooooAKKKKACiiigAooooAKKKKACiik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oAWiiigAooooAKKKKACiiigAooooAKKKKACiiigAooooAKKKKACi&#10;iigAooooAKKKKACkpaKACiiigAooooAKKKKACiiigAooooAKKKKACiiigAooooAKKKKACiikoAWk&#10;paKACiiigAooooAKKKKACiiigAooooAKKKKACiiigAooooAKKKKACiiigAooooAKKKKACiiigAoo&#10;ooAKKKKACkp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paKACiiigAooooAKKKKACiiigAooooAKKKKACiiigAooooAKKKKACiiigAooooAKKKKACiiigAoo&#10;ooAKKKKACiiigAooooAKKKKACiiigAooooAKKKKACiiigApKW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S0AFFFFABRRRQA&#10;UUUUAFFFFABRRRQAUUUlAC0UUUAFFFFABRRRQAUUUUAFFFFABRRRQAUUUUAFFFFABRRRQAUUUUAF&#10;FFFABRRRQAUUUUAFFFFABRRRQAUUUUAFFFJQAtFFFABRRRQAUUUUAFFFFABRRRQAUUUUAFFFFABR&#10;RRQAUUUUAFFFFABRRRQAUUUUAFFFFABRRRQAUUUUAFFFFABRRRQAUUUUAFFFJQAtFFFABRSUtABR&#10;RRQAUUUlA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KAFpKWig&#10;AooooAKKKKACiiigAooooAKKKKACiiigAooooAKKKKACiiigAooooAKKKKACiikoAWiiigAooooA&#10;KKKKAEpaKKACiiigAooooAKKKKACiiigAooooAKKKKACiiigAooooAKSlooAKKKKACiiigAooooA&#10;KKKKACiiigAooooAKKKKACiiigAooooAKKKSgBaS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S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KWigAooooAKKKKACiiigAooooA&#10;KKKKACiiigAooooAKKKKACiiigAooooAKKKKACiiigAooooAKKKKACiiigAooooAKKKKACiiigAo&#10;oooAKKKKACiiigAooooAKKKKACiiigAooooAKKKKACiiigAooooAKKKKACiiigAooooAKKKKACii&#10;igAooooAKKKKAEpaKKACiiigAooooAKKKKACiiigAp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SgBaKKKACiiigAooooAKK&#10;KKACiiigAopK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aKKACiiigAooooAKKKKACiiigAooooAKKKKACiiigAooo&#10;oASloooAKKKKACiiigAooooAKKKKACiiigAooooAKKKKACiiigAooooAKKKSgBaSl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pa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S&#10;gBaKKKACiiigAooooAKKKKACiiigAooooAKKKKACiiigAooooAKKKKACiiigAoopK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lLRQAUUUU&#10;AFFFFABRRRQAUUUUAFFFFABRRRQAUUUUAFFFFABRRRQAUUUUAFFFFABRRRQAUUUUAFFFFABRRRQA&#10;UlLRQAUUUUAFFFFABRRRQAUUUUAFFFFABRRRQAUUUUAFFFFABSUt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lLRQAUUUUAFFFFABRRRQAUUUUAFFFFABRRRQAUUUUAFFFFABRRRQAUUUUAFFFFABRRRQAUU&#10;UUAFFFFABRRRQAUUUUAFFFFABRRSUALRRRQAUUUUAFFFFABRRRQAUUUUAJS0UUAFFFFABRRRQAUU&#10;UUAFFFFABRRRQAUUUUAFFFFABRRRQAUUUUAFFFFABRSUtABSUt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lLQAUUUUAFFJS0AFFFFABRRRQAUUUUAFFFFABRRRQAUUUUAFFFFABRRRQAUUUUAFFFFA&#10;BRRRQAUUUUAFFFFABRRRQAUUUUAFFFFABRRRQAUUUUAFFFFABRRRQAUUUUAFFFFABRRRQAUUUUAF&#10;FFFABRRRQAUUUUAFFFFABRRRQAUUUUAFFFFABRRSUALRRRQAUUl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lLRQAUUUUAFFFFABRRRQAUUUUAFFFFABRRRQAUUUUAFFFFABRRRQAUUUUAFFFFABRRRQAUU&#10;UUAFFFFABSUtFABRRRQAUUUUAFFFFABRRRQAUUUUAFFFFABRRRQAUUUUAFFFFABRRRQAUUUUAFFF&#10;FABRRRQAUUUUAFFFFABRRRQAUUUUAFFFFABRRRQAlLRRQAUlL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oAWiiigAooooAKKKKACiiigAooooAKKSloAKKKKACiiigAooooAKKKKACiiigAoopKAFooooAK&#10;KKKACiiigAooooAKKKKACiikoAWiiigAooooAKKKKACiiigAooooAKKKKACiiigAooooAKKKKACi&#10;iigAooooAKKKKACiiigAooooAKKKKACiiigAooooAKKKS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UtFFABSUtFABRRRQAUUUU&#10;AFFFFABRRRQAUUUUAFFFFABRRRQAUUUUAFFFFABRRRQAUUUUAFFFFABRRRQAUUUUAFJS0UAFFFFA&#10;BRRRQAUUUUAFFFFABRRRQAUUUUAFFFFABRRRQAUUUUAFFFFABRRRQAUUUUAFFFFABRRRQAUUUUAF&#10;FFFABRRRQAUUUUAFFFFACUtFFABSUtFABRRRQAUUUUAFFFFABRRRQAUUUUAFFFFABRRRQAUUUUAF&#10;FFFABRRRQAUUUUAFFFFABRRRQAUUUUAFJS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KAFooooAKKKKACiiigAooooAKKKKACiiigAooooAKKKKACiiigAooooAKKKKACiiigAooo&#10;oAKKKKACiiigAooooAKKKKACiiigAooooAKKKKACiiigAooooAKKKKACiikoAWiiigAooooAKKKK&#10;ACiiigAooooAKKKKACiiigAooooAKKKKACiikoAWiiigAoopKAFooooAKKKKACiiigAooooAKKKK&#10;AEpaKKACiiigAooooAKKKKACiiigAooooAKKKKACiiigAooooAKKKKACiiigAopKW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lLRRQAUUUUAFFFFABRRRQAUUUUAFFFFABRRRQAUUUUAFFFFABRRRQAUUUlAB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V7pglvK7AkKpYge1WKq3uPss+enltnH0oAqaGhi0&#10;mwjPJW3jU49lFatUNL5sLX/rin8hV+gAooooAKKKKACiiigAooooAKKKKACiiigAooooAKKKKACi&#10;iigAooooAKKKKACiiigAooooAKKKKACiiigAooooAKKKKAE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SloAKKKKACiiigAooooAKKK&#10;KACiiigAooooAKKKKACiiigAooooAKKKKACiiigAooooAKKKSgBaKKKACiiigAooooAKKKKACiii&#10;gAooooAKKKKACiiigAooooAKKKKACiiigAoopKAFooooAKKKKACiiigAooooAKKKKACiiigAopKW&#10;gAooooAKKKKACiiigAooooAKKKKACiiigAooooAKKKKACiiigAooooAKKKKACiiigAooooAKKKKA&#10;CiiigAooooAKKKS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QAtFFFABRRRQAUUUUAFFFFABRRSUALRRRQAUUUUAFFFFA&#10;BRRRQAUUUUAFFFFABRRRQAUUUUAFFFFABRRRQAUUUUAFFFFABRRSUA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UtFABRRRQAUUUUAFFFFABRRRQAUUUUAFFFFABRRRQAUUUUAFFFFABRRRQAUUUUAFFFFABRRR&#10;QAUUUUAFFFFABRRRQAUUUUAFFFFABRRRQAUUUUAFFFFABRRRQAUUUUAFFFFACUtFFABRRRQAUUUU&#10;AFFFFABRRRQAUUUUAFFFFABRRRQAUUUUAFFFFABRRRQAUlLRQAUUUUAFFFFABRRRQAUUUUAFFFFA&#10;BRRRQAUUUUAFFFFABRRRQAUUUUAFFFFABRRRQAUUUUAFFFFABRRRQAlL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UtFABRRRQAUUUUAFFFFABRRRQAUUUUAFFFFABRR&#10;RQAUUUUAFFFFABRRRQAUUUUAFJS0UAFJS0UAFFFFABRRRQAUUUUAFFFFABRSUtABRRRQAUUUUAFF&#10;JS0AFFFFABRRRQAlLRRQAUUUUAFFFFABRRRQAUUUUAFFFFABRRSUALRRRQAUUUUAFFFFABRRRQAU&#10;UUUAFFFFACUtFFABSUtFABRRRQAUUUUAFFFFABRRRQAUUUUAFFFFABRRRQAUUUUAFFFFABRRRQAU&#10;UUUAFFFFABRRRQAUUUUAFFFFABRRRQAUUUUAFFFFABRSUtABRRRQAUUUUAJS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JQAtFFFABRRRQAUUUUAFFFFABR&#10;RRQAUUUUAFFFFABRRRQAUUUUAFFFFABRRRQAUUUUAFFFFABRRRQAUUUUAFFFFABRRRQAUUUUAFFF&#10;FABRRRQAUUUUAFFFFABRRRQAUUUUAFFFFABRRRQAUUUUAFFFFABRRRQAUUUUAFFFFABRRRQAUUUU&#10;AFFFFABRRRQAUUUlAC0UUUAFFFFABRRRQAUUUUAFFFJQAtFFFABRRRQAUUUUAFFFFABRRRQAUUUU&#10;AFFFJ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S0UUAFFFFABRRRQAUUUUAFFFFABRRRQAUUUUAFFFFABRRRQAUUUUAFFFFABS&#10;Ut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zXin/jwXp/rB1+hrpa5jxSpNkH4wjgkfXigDX0r/kHWn/XFP/QRWhVDS/8Ajwtf+uKf&#10;yFX6ACiiigAooooAKKKKACiiigAooooAKKKKACiiigAooooAKKSloAKKKKACiiigAooooAKKKKAC&#10;iiigAooooAKKKKACiiigAooooAKKKKACiiigAooooAKSlooAKKKKACiiigApKWigAooooAKKKKAC&#10;iiigAooooAKKKKACiiigAooooAKKKKACiiigAooooAKKKKACiiigAopK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nvE0ZfTyQPuMGP6iuhrmvFLEaeUGcO4BP6/wBKANbSuNPt&#10;B/0xT/0EVfqhpRzp9of+mKf+gir9ABRRRQAUUUUAFFFFABRRRQAUUUUAFFFFABRRRQAUUUUAFFFF&#10;ABRRRQAUUUUAFFFFABRRRQAUUUUAFFFFABRRRQAUUUUAFFFFABRRS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EeLNwePJ+Tyzge+f/wBVdvXH+KiQIuBja3J/CgDf0g502zP/&#10;AEwT/wBBFaNZ2k/8g2z/AOuCf+gitGgAooooAKKKKACiiigAooooAKKKKACiiigAooooAKKKKACi&#10;iigAooooASl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SgBaKKKACiiigAoopKAFooooAKKKKACiiigAooooAKKKKACiiigAooo&#10;oAKKKKACiiigAoopKAFooooAKKKKACiiigAooooAKKKKACiiigAooooAKilQuuAcVLRQAxBtUA0+&#10;iigAooooAKKKKACiiigAooooAKKKKACiiigAooooAKKKKACiiigAooooAKKKKACiiigAooooAKKK&#10;SgBaKKKACiiigAoopK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UtFFABRRRQAUUUUAFFFFABRRRQAUUUUA&#10;FJS0UAFFFFABRRRQAUUUUAFFFFABRRRQAUUUUAFFFFABRRRQAUUUUAFFFFABRRRQAUUUUAFFFFAB&#10;RRRQAUUUUAFFFFABRRRQAlLRRQAUUUUAFFFFABRRRQAUUUUAFFFFABRRRQAUUUUAFFFFABRRRQAU&#10;UUUAFFFFACUtFFABRRRQAUUUUAFFFFABRRRQAUUUUAFFFFABRRRQAUUUUAFFFFABSUt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paACiiigAooooAKSlooAKKKKACiiigAooooAKKKKACiiigAooooAKKKKACiiigApKWigBKWii&#10;gAooooAKKKKACiiigAooooAKKKKACiiigAooooAKKKKACiiigAoopKACloooAKKKKACiiigAoooo&#10;AKKKKACiiigAooooAKKKKACiiigAooooAKKKKACiiigAopKWgAooooAKKKKACiiigAooooAKKKKA&#10;CiiigAooooAKKKKACiiigAooooAKKKKACkpa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lAC0UUUAFFFFA&#10;BRRRQAUUUUAFFFFABRRRQAUUUUAFFFFABRRRQAUUlLQAUUUUAFFFFABRRRQAUUUUAFFFFABRRRQA&#10;UUUUAFFFFABRRRQAUUUUAFFFFABRRRQAUUUUAFFFFABRRRQAUUUUAFFFFABSUt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paKKACiiigAooooAKKKKACiiigAooooAKKKKACiiigAooooAKKKKAEpaKKACiiigAooooAKKKK&#10;ACiiigAooooAKKKKACiiigAooooAKKKKACiiigAooooAKKKKACiiigAooooAKKKKACiiigAooooA&#10;KKKKACiiigAooooAKKKKACiiigBKW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KAFooooA&#10;KKKKACiiigAooooAKKKKACiiigAooooAKKKKACiiigAooooAKKKKACiiigAooooAKKKKACiiigAo&#10;oooAKKKKACiiigAooooAzdWUtYzgZyFzx7HNcPcfcf6Gu61RttnJ77R+ZArhZzlX+hpUNZ3el8WF&#10;qP8Apin8hV+qOmf8eFr/ANcU/kKvUg4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Uvs/ZZtvUKTXB3H3ZPoa7rU&#10;WdbOZkOGCHmuDnztkz6GlGyO70z/AI8LX/rin8hV6qGl/wDIPtP+uKf+gir9IOCiiigAooooAKKK&#10;KACiiigAooooAKKKKAEpa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KWigAooooAKKKKACkpaKACiiigAooooAKKKKACiiigAooooAKKKKACiiigAooo&#10;oAKKKKAEpaKKACiiigAooooAKKKKACiiigAooooAKKKKACiiigAooooAKKKKACiiigAooooAKKKK&#10;ACiiigAooooAKKKKACiiigAooooAKKKKACiiigAooooAKKKKACiiigBKWiigAooooAKKKKAEpaKK&#10;ACiiigAooooAKKKKACiiigAooooAKKKKACiiigAooooAKS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UtFABRRRQAUUUUAFJS0UAFFFFABRRRQAUUUUA&#10;FFFFABRRRQAUUUUAFFFFABRRRQAUUUUAJS0UUAFFFFABRRRQAUUUUAFFFFABRRRQAUUUUAFFFFAB&#10;RRRQAUUUUAFFFFABRRRQAUUUUAFFFFABRRRQAUUUUAFFFFABRRRQAUUUUAFFFFABRRRQAUUUUAFF&#10;FFACUtFFABRRRQAUUUUAJS0UUAFFFFABRRRQAUUUUAFFFFABRRRQAUUUUAFFFFABRRRQAUUUUAJS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SloAKKKKACiiigAooooAKKKKACiiigAo&#10;oooAKKKKACiiigAooooAKKKKACiiigAopKWgAopKWgAooooAKKKKACiiigAooooAKKKKACiiigAo&#10;oooAKKKKACiiigAopKWgAooooAKKKKACiiigAooooAKKKKACiiigAooooAKKKKACiiigAooooAKK&#10;KKACiiigAopK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KWgAop&#10;KWgAooooAKKKKACiiigAooooAKKKKACiiigAooooAKKKKACiiigAooooAKKKKACiiigAooooAKKK&#10;KACiiigAooooAKKKKACiiigAooooAKKKKACiiigAooooAKKSl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KAFooooAKKKKACkpaKACiiigAooooAKKKKACiiigAooooAKSlooAKKK&#10;KACiiigAooooAKKKKACiiigAooooAKKKSgBaKKKACiiigAooooAKKKKACiiigAooooAKKKKACiii&#10;gAoopKAFooooAKKKKACiiigAooooAKKKKACiiigAooooASloooAKKKKACiiigAooooAKKSloAKKK&#10;KACiiigAooooAKKKKACiiigAooooAKKKKACiiigAooooAKKKKACiiigAooooAKKKKACiiigAoopK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Wiig&#10;AooooAKKKKACiiigAooooAKKKKACiiigAooooAKKKKACiiigAooooAKKKKACiiigAooooAKKKKAC&#10;iiigAooooAKKKKACiiigAooooAKKKKACiiigAooooASloooAKKKKACiiigBKWiigAooooAKKKKAC&#10;iiigAooooAKKKKACiiigAooooAKKKKACiiigBKW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KAFooooAKKKKACiiigAooooAKKKKACiiigAooooASl&#10;oooAKKKKACiiigAooooAKKSloAKKKKACiiigBKWiigAooooAKKKKACiiigAooooAKSlooAKKKKAC&#10;iiigAooooAKKKKACiiigAooooAKKKSgBaKKKACiiigAooooAKKKKACiiigAooooAKKKKACiiigAo&#10;opKAFooooAKSlooAKKKKACiiigAooooAKKKKACiiigBKWiigAooooAKKKKACiik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T8QZNxGOwjP86w&#10;P4W+lbuvc3aDI/1f9awgMq3OOKBGegWHFnbj/pkv8qt1T08YsrYekS/yFXKBQooooAKKKKACiiig&#10;AooooAKKKKACiiigAooooAKKKKACiiigAooooAKKKKACiiigAopK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lLRQA&#10;UUUUAFFFFABRRRQAUUUUAFFFFABRRRQAUUUUAFFFFABRRRQAUUUUAFFFFABRRRQAUlL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paKKACiiigA&#10;ooooAKKKKACiiigAooooAKKKKACiiigAooooAKKKKACiiigAooooAKKKKACiiigAooooAKKKKACi&#10;iigAooooAKKKKACiiigAooooAKKKKACiiigAooooAKKKKACkpaQ0Acdq4Ju5G4xwB+A//XVGHg5P&#10;ar+qnE5HpWfEeTkZ9qBl9Tt7L/j1g/65r/KrVVbL/j1g/wCua/yq1QP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paKACiiigAooooAK&#10;KKKACiiigAooooAKKKKACiiigAooooAKKKKACkp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JS0AFFFFABRRRQAUUUUAFFFFABRRRQAUUUUAF&#10;FFFABRRRQAUUlLQAUUUUAFFFFABRRRQAUUUUAFFFFABRRRQAUUUUAFFFFABRRRQAUUUUAFFFJ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GawM3khz2UYx7f/AF6z4hk49av6soN08g6sAD+FUoeGye3NA07ex4tIB/0zX+VW&#10;qq2PNpAR08tf5VaoH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JQAtFFFABRRRQAUUUUAFFFFABRR&#10;RQAUUUUAFFFFABRRRQAUUUUAFFFFABRRSUALRRRQAUUUUAFFFFABRRRQAUUUUAFFFFABRRRQAUUU&#10;UAFFFFABRRRQAUUUUAFFFFABRRRQAUUUUAFFFFABRRRQAUUUUAFFFFABRRRQAUUUUAFFFFABRRRQ&#10;AUUUUAFFFFABRRRQAUUUUAFFFFABRRRQAUUUUAFFFFABRRRQAUUUUAFFFFABRRRQAUUUUAFFFJ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S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oAWikpaACiiigAooooAKKKKACiiigAooooAKKK&#10;SgBaKKKACiiigAooooAKKKKACiiigAoopKAFooooAKKKKACiiigAooooAKKKKACiiigAooooASlo&#10;ooAKKKKACiiigBKWiigAooooAKKKKACiiigAooooAKKKKACiiigAoopKAFooooAKKKKACiiigAoo&#10;ooAKKKKACiiigAooooAKKKKACiiigAooooAKKKKACiik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KWiigAooooAKKKKACiiigAooooAKKKKACiiigAooooAKKKKACiiigAooooAS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kxQAtFFFABRRR&#10;QAUUUUAFFFFABRRRQAUUUUAFFFFABRRRQAUUUUAFFFFABRRRQAUUUUAFFFFABRRRQAUUUUAFFFFA&#10;BRRRQAUUUUAFFFFABRSUtABRRSU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lLRRQAUUUUAFFFFABRR&#10;RQAUUUUAFFFFABRRRQAUUUUAFFFFABRRRQAUUUUAFFFFABRRRQAUUUUAFFFFABRRRQAUUUUAFFFF&#10;ABRRRQAUUUUAFFFFABRRRQAUUUUAFFFFABRRRQAUUUlAC0UUUAFFFFABRRRQAUUUUAFFFFABRRRQ&#10;AUUUUAJS0UUAFFFFABRRRQAlLRRQAUUUUAFFFFABRRRQAUUUUAFFFFABRRRQAUUUUAFFFFABRRRQ&#10;AlLRRQAUUUUAFFFFABRSU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JQAtFFFABRRRQAUUUUAFFFFABRRRQAUUUUAFFFFABRRRQAUUUU&#10;AFFFFABRRRQAUUUUAFFFFABRRRQAUUUlAC0UUUAFFFFABRRRQAUUUUAFFFFABRRRQAUUUUAFFFFA&#10;BRRRQAUUUUAFFFFABRRRQAUUUUAFFFFABRRRQAUUUUAFFFFABRRRQAUUUUAFFJS0AFFFJQAtFFFA&#10;BRRRQAUUUUAFFFFABRRRQAUUUUAFFFFABRRRQAUUUUAFFFFABRRRQAUUUUAFFFFABRRRQAUUUlA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UtFFA&#10;BRRRQAUUUUAFFFFABRRRQAUUUUAFFFFABRRRQAUUUUAFFFFABRRRQAUUUUAFFFFABRRRQAUUUUAJ&#10;S0UUAFFFFABRRRQAUUUUAFFFFABRRRQAUUUUAFFFFABRRRQAUUUUAFFFFABRRRQAUUUUAFFFFABR&#10;RRQAUUUUAFFFFABRRRQAUUUUAFFFFABRRRQAlL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KAFooooAKKKKACiiigAooooAKKKKACiiigAooooAKKKKACiiig&#10;AooooAKKKSgBaKKKACiiigAooooAKKKKACiiigAooooAKKKKACiiigAooooAKKKKACiiigAooooA&#10;KKKKACiiigAooooAKKKKACiiigAooooAKKKKACiiigAooooAKKKKACiiigAooooAKKSl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oAWiiig&#10;AooooAKKKKACiiigAooooAKKKKACiiigAooooAKKKKACiiigAooooAKKKKACiiigAooooAKKKKAC&#10;iiigAooooAKKKKACiiigAopKWgAoopKAFooooAKKKKACiiigAooooAKKKKACiiigAooooAKKKKAC&#10;iiigAooooAKKKKACiiigAooooAKKKKACiikoA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JQAtFFFABRRRQAUUUUAFFFFABRRRQAUUUUAFFFFABRRRQAUUUUAFFFFABRRRQAUUUlAC0UUUA&#10;FFFFABRRRQAUUUUAFFFFABRRSUALRRRQAUUUUAFFFFABRRRQAUUUUAFFFFABRRRQAlLRRQAUUUUA&#10;FFFFACUtFFABRRRQAUUUUAFFFFABRRRQAUUUUAFFFFABRRSUALRRRQAUlL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lLQAUUUUAFFFFABRRRQAUUUUA&#10;FFFJQAtFFFABRRRQAUUUUAFFFFABRRRQAUUUUAFFJS0AFFFFABRRRQAUUUUAFFFFABRRRQAUUUUA&#10;FFFFABRRRQAUUUUAFFFFABRRRQAUUUUAFFFFABRRRQAUUUUAFFFFABRRRQAUUUUAFFFFABRRRQAU&#10;UUUAFFFFABRRRQAUUUUAFFFFABRRRQAUUUUAFFFFABRRRQAUUUUAFFFFABRRRQAUUUUAFFFFABRR&#10;RQAUUlLQAUUUUAFFFFABRRRQAUUUUAFFFFABRSU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a7GYHB6EYqzUFyu+GRfVTQB59NxI31q7ZHkVRfk1oWQwwpWMR&#10;2sf3F+gqSmR/cX6Cn0g8KKKKACiiigAooooAKKKKACiiigAooooAKKKKACiiigAooooAKKKKACii&#10;igAooooAKKKKACiiigAooooAKKKKACiiigAopKWgAooooAS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KAFooooAKKKKACiiigAooooAKKKKACiiigAooo&#10;oAKKKKACiiigAooooAKKKSgBaKKKACiiigAooooAKKKKACiiigAooooAKKKKACiiigAooooAKKKK&#10;ACiiigAooooAKKKKACiiigAooooAKKKS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Ucv8Aq378GpKjlOI3PoDQB53JwxAq7Z9R&#10;VSUgvxV6z+8KGNO0j+4v0FSVHH9xfoKkoH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FPnynx6Gpaim/1T/7poA8+m++frV2z+8KoNnPPWtCz60MajtY/uL9BT6ZH9xfoKfQ&#10;OCiiigAooooAKKKKACiiigAooooAKKKKACiiigAooooAKKKKACiiigAooooAKKKKACiiigAooooA&#10;KKKKACiiigAooooAKKKKACiiigAooooAKKKKACiiigAooooAKKKKACiiigAooooAKKKKACiiigAo&#10;oooAKKKKACiiigAooooAKKKKACiiigAooooAKKKKACiiigAooooAKKKKACiiigApKW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q91/qHPoKsVTvzi2kHqpFAHCy8&#10;u31q7Z9RVFx8x+tXLT7woY1Hbx/cX6CpKji/1a/QVJQO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paKACiiigAooooAKKKKACiiigAooooAKKK&#10;KACiiigAooooAKKKKACiiigBK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kp&#10;aACiiigAooooAKKSloAKKKKACiiigAooooAKKKKACiiigAooooAKKKKACiiigAooooAKKKKACiii&#10;gAooooAKKKKACiiigApKWigAooooAKKKKACiiigAooooAKKKKACiiigAooooAKKKKACiiigAoooo&#10;AKKKKACiiigBKWiigAooooAKKKKACiiigAooooAKKKKACiiigAoopK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LkZhf6VPUFwxWJyPSgDgJSN7Y6Zq5ZD5hVCXhyB0FXbM4YUDUjuI/uL9BUlR&#10;xf6tfoKkoH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S0UAFFFFABRRRQAUUUUAFFFFABRRRQAUUUUAFFFFABRRRQAUUUUAJS0UUAFFFFABR&#10;RRQAUUUUAFFFFABRRRQAUUUUAFFFFABRRRQAUUUlAC0UUUAFFFFABRRRQAUUUUAFFFFABRRSUALR&#10;RRQAUUUUAFFFFABRRRQAUUUUAFFFFABRRRQAUUUUAFFFFABRRRQAlLRRQAUUUUAFFFFABRRRQAUU&#10;UUAFFFFABRRRQAUUUl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UALRRRQAUUUUAFFFFABRRRQAUUUUAFFFFABRRRQAUUUUAFFFFABRRR&#10;QAUUUUAFFJS0AFFFFABRRRQAUUUUAFFFFABRRRQAUUUUAFFFFABRRRQAUUUUAFFFFABRRRQAUUUU&#10;AFFFFABRRRQAUUUUAFFFFABRRRQAUUUUAFFFFABRRRQAUUUUAFFFFABRRRQAUUlLQAUUUUAFFFFA&#10;BRRRQAUUUUAFFFFABRRRQAUUUUAFFJR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a7/495D6KT+VWar3&#10;Rxbyn/YP8qAPPZeWJ96vWX3hVB+GI9Kv2R+YUMQ7iP7i/QVJUcX+rT6CpKB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oAWiiigAo&#10;oooAKKKKACikpaACiiigAooooAKKKKACiiigAooooAKKKKACiiigAooooAKKKKACiiigAooooAKK&#10;KKACiiigAooooAKKKKACiiigAooooAKKKKACiiigAooooAKKKKACiiigAooooAKKKSgBaKKKACii&#10;igAooooAKKKKACiiigAooooAKKKKACikpaACiiigAooooAKKKKACikpaACiiigAooooAKKKKACii&#10;igAooooAKKS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aKKACiiigAooooAKKKKACiiigAooooAKKKKACiiigAooo&#10;oAKKKKACiiigBKWiigAooooAKKKKACiiigAooooAKKKKACiiigAooooAKKKKACiiigApKWigAooo&#10;oAKKKKACiiigAooooAKKKKACiiigAoop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JQAtFFFABRR&#10;RQAUUUUAFFFFABRRSU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SlooAKKKKACiiigAooooAKKKK&#10;ACiiigAooooAKKKKACiiigAooooAKKKKACiiigAopKWgApKWigAooooAKKKKACiiigAooooAKKKK&#10;ACiiigAooooAKKKKACiiigAopKWgAooooAKKKKACiiigAooooAKKKKACiiigAooooAKKKSgBaKKK&#10;ACiiigAooooAKKKKACkpaKACiiigAooooAKKKKACiiigAooooAKKKKACiiigAooooAKKKKACiiig&#10;AooooAKKKKACk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KAFooooAKKKKACiiigAooo&#10;oAKKKKACiiigAooooAKKKKACiiigAooooAKKKKACiiigAooooAKKKKACiiigAooooAKKKKACiik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lLRRQAUUUUAFFFFABRRRQAUUUUAFFFFABRRRQAUUUUAFFFFACUt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lLQAUUUUAFFFFABRRRQAUUUUAFFFFABRRRQAUUUUAFFFFABRRRQAUUU&#10;UAFFFFABRRRQAUUUUAFFFFABRRRQAUUUUAFFFFABRRRQAUUUUAFFFFABRRRQAUUUUAFFFFABRRRQ&#10;AUUUUAFFFFABRRRQAUUUUAFFFJQAtFFFABRRRQAUUUUAFFFFABRRRQAUUUUAFFFJQA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SlooAKKKKACiiigAooooAKKKKACiiigAooooAKKKKACiii&#10;gAooooAKKKKACiiigAooooAKKKKACiiigAooooAKKKKACiiigAooooAKKKKAEpaKKACkp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S0UAFJS0UAFFFFABRRRQAUUUUAFFFFABRRRQAUUUU&#10;AFFFFABRSUtABRRRQAUUUUAJS0UUAFFFFABRRRQAUUUUAFFFFABRRRQAUUUlAC0UUUAFFFFABRRR&#10;QAUUUUAFFFFABSU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lLRRQAUUUUAFFFFABRRRQAUUUUAFFFFABRRRQAUUUUA&#10;FFFFABRRRQAUUUUAFFFFABRRRQAUUUUAFFFFABRRRQAUUUUAFFFFABRRRQAUUUUAFFFFABRRRQAU&#10;UUUAFFFFABRRRQAVQ1Li1kP0/nV+svVT/o7CgRnDsTk1oWeciqTc1etTyKRiI7eL/Vp9BUlRxf6t&#10;PoKkpR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KW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paKKACiiigAooooAKKKKACiiigAooooAKKKKACiiigAoopKAFooooAKKKKACiiigAoooo&#10;AKKKKACiiigBKWiigAooooAKKKKACiiigAooooAKKKKACiiigAooooAKKKKACiiigAooooAKKKKA&#10;CiiigAooooAKKKKACiiigAoopKAFooooAKKKKACkpaKACiiigBKW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KWgAooooAKKKKACiiigAooooAKKKKAEpaKKACiiigAooooAKKKKACiiigAooooAKKK&#10;SgBaKKKACiiigAooooAKKKKACiiigAooooAKKKKAEpaKKACiiigAooooAKKKKACiiigAooooAKKK&#10;KACiiigAooooAKKKKACkp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SgB&#10;aKKKACiiigAooooAKKKKACiiigAooooAKKKKACiiigAooooAKKKKACiiigAooooAKKKKACiiigAo&#10;oooAKKKKACiiigAoopKA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kpaACiiigAooooAKKKKACiiigAooo&#10;oAKKSloAKKKKACikpaACiiigAooooAKKKKACiiigAooooAKKKKACiiigAooooAKKKKACiiigAooo&#10;oAKKKKACiiigAooooAKKKKACiiigAooooAKKKKACiiigAooooAKKKKACiiigAooooAKKS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YGvnbbpzglsH3GDW/XPeID+4Tj+I8/&#10;8BNKhGrnJE5NW4ADwTxVI1dt9u07umKawR3NlxawD/pmv8qtVVsf+PSD/rmv8qtUooUUUUAFFFFA&#10;BRRRQAUUUUAFFFFABRRRQAUUUUAJS0UUAFFFFABRRRQAUUUUAFFFFABRRRQAUUUUAFFFFABRRRQA&#10;UUUUAFFFFABRRRQAUUUUAFFFFABRRRQAUUlLQAUUUUAFFFFABRRRQAUUUUAFFFFABRRRQAUUUUAF&#10;FFFABRRRQAUUUUAFFFFABRRRQAUUUUAFFFFABRRRQAUUUUAFFFFABRRRQAUlL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zviT/j1QZ/5aA9PauirmfEbfJEvuTQIzkO9a1nwRWT3rYshkikYiO2tg&#10;FgiUdAgA/Kp6ihAESAdAoqWl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zPiQZiiP&#10;ua6auc8RKDAjd1b+YoEZxY61u2P3hWKMZrcsByKRiKx2sf3F+gp9Mj+4v0FPpRwUUUUAFFFFABRR&#10;RQAUUUUAFFFFABRRRQAUUUUAFFFFABRRRQAUUUUAFFFFABRRRQAUUUUAFFFFABRRRQAUUUUAFFFF&#10;ABRRRQAUUUUAFFFFABSU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zviD/UqM9Tn+VdFXPa637oCgRnGqvNbtgpyKxl610Wn9qR&#10;jUdVH9xfoKfTV+6PpTqU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P6+Mwr7Gugrn&#10;9dIMQX3oEZyCn5q6LTz0rAVea6PT16U1iJHTr90fSnU1eg+lOpw4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pIo5Pvxo3+8oNS0UAVfslt/z7xf8AfAqRYYl+7Gg+iipqKAEpaKKACiii&#10;gAooooA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L/swYEAAAAAAJD/ayOo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j87nIgAACAASURBVK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sAcHAgAAAABA/q+NoK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sIeHAgAAAAAAPm/NoK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PTPScQAAIABJREFU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oKe3AgAAAAAADk/9oI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KuzdPXLjyLYg4NM3amLMCWEJuktQLUG1BLWB8VXx&#10;DNjSDkayabX8gdFaQsmYBVwt4Wp2AC7hPUNQPRULfyTxj++LqIhuESKTwEEihTw4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tq8kQAAAgAElEQV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0" type="#_x0000_t75" style="position:absolute;left:855;top:6436;width:19307;height:108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X87rEAAAA2gAAAA8AAABkcnMvZG93bnJldi54bWxEj0FrwkAUhO8F/8PyBC+lbgxEanSVUhE8&#10;CcYeenxkn9mQ7NuYXTX667uFQo/DzHzDrDaDbcWNel87VjCbJiCIS6drrhR8nXZv7yB8QNbYOiYF&#10;D/KwWY9eVphrd+cj3YpQiQhhn6MCE0KXS+lLQxb91HXE0Tu73mKIsq+k7vEe4baVaZLMpcWa44LB&#10;jj4NlU1xtQqG78P8mJpncc6yLmsW28OiubwqNRkPH0sQgYbwH/5r77WCFH6vxBs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X87rEAAAA2gAAAA8AAAAAAAAAAAAAAAAA&#10;nwIAAGRycy9kb3ducmV2LnhtbFBLBQYAAAAABAAEAPcAAACQAwAAAAA=&#10;">
            <v:imagedata r:id="rId1" o:title="SKMBT_C224e21011813550_0001" croptop="24016f" cropbottom="26607f" cropleft="14073f" cropright="13922f"/>
          </v:shape>
          <v:shape id="תמונה 3" o:spid="_x0000_s2051" type="#_x0000_t75" style="position:absolute;left:19306;width:33513;height:152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7zFbDAAAA2gAAAA8AAABkcnMvZG93bnJldi54bWxEj0+LwjAUxO8LfofwhL2tqd1llWoUEQQv&#10;Uqx/8Phonm2xealN1O63N4Kwx2HmN8NM552pxZ1aV1lWMBxEIIhzqysuFOx3q68xCOeRNdaWScEf&#10;OZjPeh9TTLR98JbumS9EKGGXoILS+yaR0uUlGXQD2xAH72xbgz7ItpC6xUcoN7WMo+hXGqw4LJTY&#10;0LKk/JLdjILvURofD9E5Tpfmmi2an81pnG6U+ux3iwkIT53/D7/ptQ4cvK6EGyB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vMVsMAAADaAAAADwAAAAAAAAAAAAAAAACf&#10;AgAAZHJzL2Rvd25yZXYueG1sUEsFBgAAAAAEAAQA9wAAAI8DAAAAAA==&#10;">
            <v:imagedata r:id="rId2" o:title="Layer 1" croptop="54004f" cropbottom="1f" cropleft="31015f"/>
          </v:shape>
          <v:line id="מחבר ישר 4" o:spid="_x0000_s2052" style="position:absolute;flip:x;visibility:visible" from="0,5650" to="52819,5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8GEcQAAADaAAAADwAAAGRycy9kb3ducmV2LnhtbESPT2sCMRTE7wW/Q3iFXqRmW0RkNUpr&#10;/+hFUCt6fWyeu4ublyWJ6+qnN4LQ4zAzv2HG09ZUoiHnS8sK3noJCOLM6pJzBdu/n9chCB+QNVaW&#10;ScGFPEwnnacxptqeeU3NJuQiQtinqKAIoU6l9FlBBn3P1sTRO1hnMETpcqkdniPcVPI9SQbSYMlx&#10;ocCaZgVlx83JKLh+u8u++d3NfFh+nrbV/GvVxatSL8/txwhEoDb8hx/thVbQh/uVeAPk5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fwYRxAAAANoAAAAPAAAAAAAAAAAA&#10;AAAAAKECAABkcnMvZG93bnJldi54bWxQSwUGAAAAAAQABAD5AAAAkgMAAAAA&#10;" strokecolor="#4472c4 [3204]" strokeweight="2.25pt">
            <v:stroke joinstyle="miter"/>
          </v:line>
        </v:group>
      </w:pict>
    </w:r>
  </w:p>
  <w:sdt>
    <w:sdtPr>
      <w:rPr>
        <w:rFonts w:asciiTheme="majorHAnsi" w:hAnsiTheme="majorHAnsi" w:cs="David"/>
        <w:sz w:val="28"/>
        <w:szCs w:val="28"/>
        <w:rtl/>
      </w:rPr>
      <w:id w:val="14478487"/>
      <w:docPartObj>
        <w:docPartGallery w:val="Page Numbers (Margins)"/>
        <w:docPartUnique/>
      </w:docPartObj>
    </w:sdtPr>
    <w:sdtContent>
      <w:sdt>
        <w:sdtPr>
          <w:rPr>
            <w:rFonts w:asciiTheme="majorHAnsi" w:hAnsiTheme="majorHAnsi" w:cs="David"/>
            <w:sz w:val="28"/>
            <w:szCs w:val="28"/>
            <w:rtl/>
          </w:rPr>
          <w:id w:val="107640144"/>
          <w:docPartObj>
            <w:docPartGallery w:val="Page Numbers (Margins)"/>
            <w:docPartUnique/>
          </w:docPartObj>
        </w:sdtPr>
        <w:sdtContent>
          <w:p w:rsidR="00FA380B" w:rsidRPr="00576FC9" w:rsidRDefault="00941F7A" w:rsidP="00576FC9">
            <w:pPr>
              <w:jc w:val="center"/>
              <w:rPr>
                <w:rFonts w:asciiTheme="majorHAnsi" w:hAnsiTheme="majorHAnsi" w:cs="David"/>
                <w:sz w:val="28"/>
                <w:szCs w:val="28"/>
              </w:rPr>
            </w:pPr>
            <w:r w:rsidRPr="00576FC9">
              <w:rPr>
                <w:rFonts w:cs="David"/>
                <w:sz w:val="28"/>
                <w:szCs w:val="28"/>
              </w:rPr>
              <w:fldChar w:fldCharType="begin"/>
            </w:r>
            <w:r w:rsidR="00FA380B" w:rsidRPr="00576FC9">
              <w:rPr>
                <w:rFonts w:cs="David"/>
                <w:sz w:val="28"/>
                <w:szCs w:val="28"/>
              </w:rPr>
              <w:instrText xml:space="preserve"> PAGE   \* MERGEFORMAT </w:instrText>
            </w:r>
            <w:r w:rsidRPr="00576FC9">
              <w:rPr>
                <w:rFonts w:cs="David"/>
                <w:sz w:val="28"/>
                <w:szCs w:val="28"/>
              </w:rPr>
              <w:fldChar w:fldCharType="separate"/>
            </w:r>
            <w:r w:rsidR="00E231AE" w:rsidRPr="00E231AE">
              <w:rPr>
                <w:rFonts w:asciiTheme="majorHAnsi" w:hAnsiTheme="majorHAnsi" w:cs="David"/>
                <w:noProof/>
                <w:sz w:val="28"/>
                <w:szCs w:val="28"/>
                <w:rtl/>
                <w:lang w:val="he-IL"/>
              </w:rPr>
              <w:t>1</w:t>
            </w:r>
            <w:r w:rsidRPr="00576FC9">
              <w:rPr>
                <w:rFonts w:cs="David"/>
                <w:sz w:val="28"/>
                <w:szCs w:val="28"/>
              </w:rPr>
              <w:fldChar w:fldCharType="end"/>
            </w:r>
          </w:p>
        </w:sdtContent>
      </w:sdt>
    </w:sdtContent>
  </w:sdt>
  <w:p w:rsidR="00FA380B" w:rsidRDefault="00FA380B" w:rsidP="002776C9">
    <w:pPr>
      <w:pStyle w:val="a5"/>
    </w:pPr>
  </w:p>
  <w:p w:rsidR="00FA380B" w:rsidRDefault="00FA380B" w:rsidP="002776C9">
    <w:pPr>
      <w:pStyle w:val="a5"/>
    </w:pPr>
  </w:p>
  <w:p w:rsidR="00FA380B" w:rsidRDefault="00FA380B" w:rsidP="002776C9">
    <w:pPr>
      <w:pStyle w:val="a5"/>
    </w:pPr>
  </w:p>
  <w:p w:rsidR="00FA380B" w:rsidRDefault="00FA380B" w:rsidP="002776C9">
    <w:pPr>
      <w:pStyle w:val="a5"/>
    </w:pPr>
  </w:p>
  <w:p w:rsidR="00FA380B" w:rsidRDefault="00FA380B" w:rsidP="002776C9">
    <w:pPr>
      <w:pStyle w:val="a5"/>
    </w:pPr>
  </w:p>
  <w:p w:rsidR="00FA380B" w:rsidRDefault="00FA380B" w:rsidP="002776C9">
    <w:pPr>
      <w:pStyle w:val="a5"/>
    </w:pPr>
  </w:p>
  <w:p w:rsidR="00FA380B" w:rsidRDefault="00FA380B" w:rsidP="002776C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80B" w:rsidRDefault="00FA380B" w:rsidP="00E225DB">
      <w:pPr>
        <w:spacing w:after="0" w:line="240" w:lineRule="auto"/>
      </w:pPr>
      <w:r>
        <w:separator/>
      </w:r>
    </w:p>
  </w:footnote>
  <w:footnote w:type="continuationSeparator" w:id="0">
    <w:p w:rsidR="00FA380B" w:rsidRDefault="00FA380B" w:rsidP="00E22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80B" w:rsidRDefault="00FA380B" w:rsidP="00E225DB">
    <w:pPr>
      <w:pStyle w:val="a3"/>
      <w:tabs>
        <w:tab w:val="clear" w:pos="8306"/>
      </w:tabs>
    </w:pPr>
    <w:r w:rsidRPr="00E225DB">
      <w:rPr>
        <w:rFonts w:cs="Arial" w:hint="cs"/>
        <w:noProof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2428875</wp:posOffset>
          </wp:positionH>
          <wp:positionV relativeFrom="paragraph">
            <wp:posOffset>-240030</wp:posOffset>
          </wp:positionV>
          <wp:extent cx="1066800" cy="1200150"/>
          <wp:effectExtent l="0" t="0" r="0" b="0"/>
          <wp:wrapNone/>
          <wp:docPr id="1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44245" t="3575" r="39502" b="82509"/>
                  <a:stretch/>
                </pic:blipFill>
                <pic:spPr bwMode="auto">
                  <a:xfrm>
                    <a:off x="0" y="0"/>
                    <a:ext cx="1066800" cy="1200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551FB"/>
    <w:multiLevelType w:val="hybridMultilevel"/>
    <w:tmpl w:val="83420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671D7"/>
    <w:multiLevelType w:val="hybridMultilevel"/>
    <w:tmpl w:val="0AC6A666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">
    <w:nsid w:val="049B6F36"/>
    <w:multiLevelType w:val="hybridMultilevel"/>
    <w:tmpl w:val="961E9422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">
    <w:nsid w:val="061324E4"/>
    <w:multiLevelType w:val="hybridMultilevel"/>
    <w:tmpl w:val="EEA263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92A53A5"/>
    <w:multiLevelType w:val="hybridMultilevel"/>
    <w:tmpl w:val="2AD69A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BA5682B"/>
    <w:multiLevelType w:val="hybridMultilevel"/>
    <w:tmpl w:val="CFE2C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637D7"/>
    <w:multiLevelType w:val="hybridMultilevel"/>
    <w:tmpl w:val="24AAD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B659AB"/>
    <w:multiLevelType w:val="hybridMultilevel"/>
    <w:tmpl w:val="D8BC3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EB4996"/>
    <w:multiLevelType w:val="hybridMultilevel"/>
    <w:tmpl w:val="A2622812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9">
    <w:nsid w:val="163810C6"/>
    <w:multiLevelType w:val="multilevel"/>
    <w:tmpl w:val="F48AF1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16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44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912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68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736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64" w:hanging="2160"/>
      </w:pPr>
      <w:rPr>
        <w:rFonts w:hint="default"/>
        <w:b w:val="0"/>
      </w:rPr>
    </w:lvl>
  </w:abstractNum>
  <w:abstractNum w:abstractNumId="10">
    <w:nsid w:val="16DD4F39"/>
    <w:multiLevelType w:val="hybridMultilevel"/>
    <w:tmpl w:val="E72AEE5A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11">
    <w:nsid w:val="19D24887"/>
    <w:multiLevelType w:val="hybridMultilevel"/>
    <w:tmpl w:val="61B4B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8F6CB4"/>
    <w:multiLevelType w:val="hybridMultilevel"/>
    <w:tmpl w:val="BE6CDEBE"/>
    <w:lvl w:ilvl="0" w:tplc="1EDC5BA2">
      <w:start w:val="1"/>
      <w:numFmt w:val="hebrew1"/>
      <w:lvlText w:val="%1."/>
      <w:lvlJc w:val="left"/>
      <w:pPr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13">
    <w:nsid w:val="1EB2550B"/>
    <w:multiLevelType w:val="hybridMultilevel"/>
    <w:tmpl w:val="CF3245EE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4">
    <w:nsid w:val="23C61419"/>
    <w:multiLevelType w:val="hybridMultilevel"/>
    <w:tmpl w:val="924841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4574A6C"/>
    <w:multiLevelType w:val="multilevel"/>
    <w:tmpl w:val="A72AA0D0"/>
    <w:lvl w:ilvl="0">
      <w:start w:val="3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6">
    <w:nsid w:val="25073390"/>
    <w:multiLevelType w:val="hybridMultilevel"/>
    <w:tmpl w:val="072CA69E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7">
    <w:nsid w:val="256F5143"/>
    <w:multiLevelType w:val="hybridMultilevel"/>
    <w:tmpl w:val="71D8F9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D5E1C2C"/>
    <w:multiLevelType w:val="hybridMultilevel"/>
    <w:tmpl w:val="D652C51E"/>
    <w:lvl w:ilvl="0" w:tplc="0409000D">
      <w:start w:val="1"/>
      <w:numFmt w:val="bullet"/>
      <w:lvlText w:val=""/>
      <w:lvlJc w:val="left"/>
      <w:pPr>
        <w:ind w:left="7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9">
    <w:nsid w:val="2D92084C"/>
    <w:multiLevelType w:val="hybridMultilevel"/>
    <w:tmpl w:val="8B188D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EE041A"/>
    <w:multiLevelType w:val="hybridMultilevel"/>
    <w:tmpl w:val="DB5CDAB6"/>
    <w:lvl w:ilvl="0" w:tplc="0A7EE0AC">
      <w:start w:val="1"/>
      <w:numFmt w:val="hebrew1"/>
      <w:lvlText w:val="%1."/>
      <w:lvlJc w:val="left"/>
      <w:pPr>
        <w:ind w:left="1080" w:hanging="360"/>
      </w:pPr>
      <w:rPr>
        <w:rFonts w:cs="David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311B2556"/>
    <w:multiLevelType w:val="hybridMultilevel"/>
    <w:tmpl w:val="36E08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874BA7"/>
    <w:multiLevelType w:val="hybridMultilevel"/>
    <w:tmpl w:val="D26E7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A2550C"/>
    <w:multiLevelType w:val="hybridMultilevel"/>
    <w:tmpl w:val="C630D6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C961353"/>
    <w:multiLevelType w:val="hybridMultilevel"/>
    <w:tmpl w:val="2FC4C1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E950F38"/>
    <w:multiLevelType w:val="hybridMultilevel"/>
    <w:tmpl w:val="0DF81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BD3696"/>
    <w:multiLevelType w:val="hybridMultilevel"/>
    <w:tmpl w:val="905CA9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7554D82"/>
    <w:multiLevelType w:val="hybridMultilevel"/>
    <w:tmpl w:val="A62088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F2581A"/>
    <w:multiLevelType w:val="hybridMultilevel"/>
    <w:tmpl w:val="A5CAD42E"/>
    <w:lvl w:ilvl="0" w:tplc="50E03BDA">
      <w:numFmt w:val="bullet"/>
      <w:lvlText w:val=""/>
      <w:lvlJc w:val="left"/>
      <w:pPr>
        <w:ind w:left="108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A402C22"/>
    <w:multiLevelType w:val="hybridMultilevel"/>
    <w:tmpl w:val="72D256E8"/>
    <w:lvl w:ilvl="0" w:tplc="040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0">
    <w:nsid w:val="4B1C48D9"/>
    <w:multiLevelType w:val="hybridMultilevel"/>
    <w:tmpl w:val="F79498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4B3D2DC1"/>
    <w:multiLevelType w:val="hybridMultilevel"/>
    <w:tmpl w:val="027A74B4"/>
    <w:lvl w:ilvl="0" w:tplc="0409000D">
      <w:start w:val="1"/>
      <w:numFmt w:val="bullet"/>
      <w:lvlText w:val=""/>
      <w:lvlJc w:val="left"/>
      <w:pPr>
        <w:ind w:left="7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2">
    <w:nsid w:val="4EA313AB"/>
    <w:multiLevelType w:val="hybridMultilevel"/>
    <w:tmpl w:val="0C9636CC"/>
    <w:lvl w:ilvl="0" w:tplc="B15E08BA">
      <w:start w:val="1"/>
      <w:numFmt w:val="decimal"/>
      <w:lvlText w:val="%1."/>
      <w:lvlJc w:val="left"/>
      <w:pPr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33">
    <w:nsid w:val="501C12BA"/>
    <w:multiLevelType w:val="hybridMultilevel"/>
    <w:tmpl w:val="823E0FFE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4">
    <w:nsid w:val="56B47C2D"/>
    <w:multiLevelType w:val="hybridMultilevel"/>
    <w:tmpl w:val="CD966882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5">
    <w:nsid w:val="58B85D5F"/>
    <w:multiLevelType w:val="hybridMultilevel"/>
    <w:tmpl w:val="904416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B202ABD"/>
    <w:multiLevelType w:val="hybridMultilevel"/>
    <w:tmpl w:val="C5B89E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B25728A"/>
    <w:multiLevelType w:val="hybridMultilevel"/>
    <w:tmpl w:val="F21244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B31284C"/>
    <w:multiLevelType w:val="hybridMultilevel"/>
    <w:tmpl w:val="C7CA05B6"/>
    <w:lvl w:ilvl="0" w:tplc="6862D99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1C6401"/>
    <w:multiLevelType w:val="hybridMultilevel"/>
    <w:tmpl w:val="F0F806A0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0">
    <w:nsid w:val="5EA9379F"/>
    <w:multiLevelType w:val="hybridMultilevel"/>
    <w:tmpl w:val="CCE85DB2"/>
    <w:lvl w:ilvl="0" w:tplc="35AA04A0">
      <w:start w:val="4"/>
      <w:numFmt w:val="decimal"/>
      <w:lvlText w:val="%1."/>
      <w:lvlJc w:val="left"/>
      <w:pPr>
        <w:ind w:left="74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41">
    <w:nsid w:val="62885834"/>
    <w:multiLevelType w:val="hybridMultilevel"/>
    <w:tmpl w:val="0C5EF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DD730A"/>
    <w:multiLevelType w:val="hybridMultilevel"/>
    <w:tmpl w:val="EDDE23F0"/>
    <w:lvl w:ilvl="0" w:tplc="1438302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6D632C66"/>
    <w:multiLevelType w:val="hybridMultilevel"/>
    <w:tmpl w:val="EF201F44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4">
    <w:nsid w:val="6D7B607F"/>
    <w:multiLevelType w:val="hybridMultilevel"/>
    <w:tmpl w:val="580EA2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6D994971"/>
    <w:multiLevelType w:val="hybridMultilevel"/>
    <w:tmpl w:val="666E02D0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46">
    <w:nsid w:val="70343AAF"/>
    <w:multiLevelType w:val="hybridMultilevel"/>
    <w:tmpl w:val="29F853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5691D48"/>
    <w:multiLevelType w:val="hybridMultilevel"/>
    <w:tmpl w:val="2FD0A7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706257"/>
    <w:multiLevelType w:val="hybridMultilevel"/>
    <w:tmpl w:val="C7F0FF78"/>
    <w:lvl w:ilvl="0" w:tplc="0409000D">
      <w:start w:val="1"/>
      <w:numFmt w:val="bullet"/>
      <w:lvlText w:val=""/>
      <w:lvlJc w:val="left"/>
      <w:pPr>
        <w:ind w:left="11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49">
    <w:nsid w:val="7FC163EE"/>
    <w:multiLevelType w:val="hybridMultilevel"/>
    <w:tmpl w:val="C512D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20"/>
  </w:num>
  <w:num w:numId="5">
    <w:abstractNumId w:val="38"/>
  </w:num>
  <w:num w:numId="6">
    <w:abstractNumId w:val="22"/>
  </w:num>
  <w:num w:numId="7">
    <w:abstractNumId w:val="6"/>
  </w:num>
  <w:num w:numId="8">
    <w:abstractNumId w:val="32"/>
  </w:num>
  <w:num w:numId="9">
    <w:abstractNumId w:val="12"/>
  </w:num>
  <w:num w:numId="10">
    <w:abstractNumId w:val="0"/>
  </w:num>
  <w:num w:numId="11">
    <w:abstractNumId w:val="23"/>
  </w:num>
  <w:num w:numId="12">
    <w:abstractNumId w:val="45"/>
  </w:num>
  <w:num w:numId="13">
    <w:abstractNumId w:val="4"/>
  </w:num>
  <w:num w:numId="14">
    <w:abstractNumId w:val="35"/>
  </w:num>
  <w:num w:numId="15">
    <w:abstractNumId w:val="24"/>
  </w:num>
  <w:num w:numId="16">
    <w:abstractNumId w:val="30"/>
  </w:num>
  <w:num w:numId="17">
    <w:abstractNumId w:val="44"/>
  </w:num>
  <w:num w:numId="18">
    <w:abstractNumId w:val="37"/>
  </w:num>
  <w:num w:numId="19">
    <w:abstractNumId w:val="14"/>
  </w:num>
  <w:num w:numId="20">
    <w:abstractNumId w:val="17"/>
  </w:num>
  <w:num w:numId="21">
    <w:abstractNumId w:val="36"/>
  </w:num>
  <w:num w:numId="22">
    <w:abstractNumId w:val="10"/>
  </w:num>
  <w:num w:numId="23">
    <w:abstractNumId w:val="42"/>
  </w:num>
  <w:num w:numId="24">
    <w:abstractNumId w:val="46"/>
  </w:num>
  <w:num w:numId="25">
    <w:abstractNumId w:val="49"/>
  </w:num>
  <w:num w:numId="26">
    <w:abstractNumId w:val="3"/>
  </w:num>
  <w:num w:numId="27">
    <w:abstractNumId w:val="26"/>
  </w:num>
  <w:num w:numId="28">
    <w:abstractNumId w:val="34"/>
  </w:num>
  <w:num w:numId="29">
    <w:abstractNumId w:val="13"/>
  </w:num>
  <w:num w:numId="30">
    <w:abstractNumId w:val="1"/>
  </w:num>
  <w:num w:numId="31">
    <w:abstractNumId w:val="43"/>
  </w:num>
  <w:num w:numId="32">
    <w:abstractNumId w:val="39"/>
  </w:num>
  <w:num w:numId="33">
    <w:abstractNumId w:val="8"/>
  </w:num>
  <w:num w:numId="34">
    <w:abstractNumId w:val="2"/>
  </w:num>
  <w:num w:numId="35">
    <w:abstractNumId w:val="16"/>
  </w:num>
  <w:num w:numId="36">
    <w:abstractNumId w:val="33"/>
  </w:num>
  <w:num w:numId="37">
    <w:abstractNumId w:val="28"/>
  </w:num>
  <w:num w:numId="38">
    <w:abstractNumId w:val="48"/>
  </w:num>
  <w:num w:numId="39">
    <w:abstractNumId w:val="31"/>
  </w:num>
  <w:num w:numId="40">
    <w:abstractNumId w:val="29"/>
  </w:num>
  <w:num w:numId="41">
    <w:abstractNumId w:val="21"/>
  </w:num>
  <w:num w:numId="42">
    <w:abstractNumId w:val="18"/>
  </w:num>
  <w:num w:numId="43">
    <w:abstractNumId w:val="19"/>
  </w:num>
  <w:num w:numId="44">
    <w:abstractNumId w:val="15"/>
  </w:num>
  <w:num w:numId="45">
    <w:abstractNumId w:val="11"/>
  </w:num>
  <w:num w:numId="46">
    <w:abstractNumId w:val="25"/>
  </w:num>
  <w:num w:numId="47">
    <w:abstractNumId w:val="27"/>
  </w:num>
  <w:num w:numId="48">
    <w:abstractNumId w:val="47"/>
  </w:num>
  <w:num w:numId="49">
    <w:abstractNumId w:val="40"/>
  </w:num>
  <w:num w:numId="50">
    <w:abstractNumId w:val="41"/>
  </w:num>
  <w:num w:numId="5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3">
      <o:colormenu v:ext="edit" fillcolor="none" strokecolor="none"/>
    </o:shapedefaults>
    <o:shapelayout v:ext="edit">
      <o:idmap v:ext="edit" data="2"/>
      <o:rules v:ext="edit">
        <o:r id="V:Rule1" type="connector" idref="#מחבר ישר 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A68E1"/>
    <w:rsid w:val="0001105B"/>
    <w:rsid w:val="00023AB5"/>
    <w:rsid w:val="000329A5"/>
    <w:rsid w:val="0005463B"/>
    <w:rsid w:val="00075B50"/>
    <w:rsid w:val="000A7C5D"/>
    <w:rsid w:val="000B1D1E"/>
    <w:rsid w:val="000C6EAA"/>
    <w:rsid w:val="000E0C6E"/>
    <w:rsid w:val="000E7EED"/>
    <w:rsid w:val="00102F7D"/>
    <w:rsid w:val="00143D7C"/>
    <w:rsid w:val="001D4829"/>
    <w:rsid w:val="001E0471"/>
    <w:rsid w:val="00205512"/>
    <w:rsid w:val="00210414"/>
    <w:rsid w:val="00213AD8"/>
    <w:rsid w:val="00217E81"/>
    <w:rsid w:val="002503B9"/>
    <w:rsid w:val="002776C9"/>
    <w:rsid w:val="002C67BD"/>
    <w:rsid w:val="003258E3"/>
    <w:rsid w:val="0034622A"/>
    <w:rsid w:val="00355D1E"/>
    <w:rsid w:val="003741C7"/>
    <w:rsid w:val="00386858"/>
    <w:rsid w:val="003A68E1"/>
    <w:rsid w:val="003D25B9"/>
    <w:rsid w:val="003D72F3"/>
    <w:rsid w:val="00414DDD"/>
    <w:rsid w:val="004A1064"/>
    <w:rsid w:val="004A16A2"/>
    <w:rsid w:val="004D2B9B"/>
    <w:rsid w:val="004E76C4"/>
    <w:rsid w:val="00520418"/>
    <w:rsid w:val="00531920"/>
    <w:rsid w:val="0056163D"/>
    <w:rsid w:val="00574255"/>
    <w:rsid w:val="00576FC9"/>
    <w:rsid w:val="00592289"/>
    <w:rsid w:val="005A73BD"/>
    <w:rsid w:val="005C0EEE"/>
    <w:rsid w:val="005C6C24"/>
    <w:rsid w:val="005C7E81"/>
    <w:rsid w:val="00653E42"/>
    <w:rsid w:val="006647B2"/>
    <w:rsid w:val="00691333"/>
    <w:rsid w:val="006B4D84"/>
    <w:rsid w:val="006B7422"/>
    <w:rsid w:val="006C3966"/>
    <w:rsid w:val="006D1B2D"/>
    <w:rsid w:val="006E63BF"/>
    <w:rsid w:val="00773501"/>
    <w:rsid w:val="00792900"/>
    <w:rsid w:val="007A0970"/>
    <w:rsid w:val="007C7FA4"/>
    <w:rsid w:val="007F577E"/>
    <w:rsid w:val="00806B8D"/>
    <w:rsid w:val="0081587E"/>
    <w:rsid w:val="008175E0"/>
    <w:rsid w:val="00864D87"/>
    <w:rsid w:val="00882856"/>
    <w:rsid w:val="008B50AA"/>
    <w:rsid w:val="00900009"/>
    <w:rsid w:val="00900945"/>
    <w:rsid w:val="009234E2"/>
    <w:rsid w:val="00941F7A"/>
    <w:rsid w:val="00986E14"/>
    <w:rsid w:val="00990F81"/>
    <w:rsid w:val="009B1F35"/>
    <w:rsid w:val="009E6875"/>
    <w:rsid w:val="00A108EB"/>
    <w:rsid w:val="00A55956"/>
    <w:rsid w:val="00A73D2B"/>
    <w:rsid w:val="00A8651C"/>
    <w:rsid w:val="00AA546E"/>
    <w:rsid w:val="00AC23CA"/>
    <w:rsid w:val="00AC656C"/>
    <w:rsid w:val="00AD7C46"/>
    <w:rsid w:val="00AF0E55"/>
    <w:rsid w:val="00B60175"/>
    <w:rsid w:val="00B60341"/>
    <w:rsid w:val="00B944B6"/>
    <w:rsid w:val="00BB760A"/>
    <w:rsid w:val="00BB7728"/>
    <w:rsid w:val="00BC555A"/>
    <w:rsid w:val="00C05B17"/>
    <w:rsid w:val="00C33FE1"/>
    <w:rsid w:val="00C37BAF"/>
    <w:rsid w:val="00CD1D61"/>
    <w:rsid w:val="00CE5AA7"/>
    <w:rsid w:val="00D02D1A"/>
    <w:rsid w:val="00D16566"/>
    <w:rsid w:val="00DA0501"/>
    <w:rsid w:val="00DB61E7"/>
    <w:rsid w:val="00E225DB"/>
    <w:rsid w:val="00E22B86"/>
    <w:rsid w:val="00E231AE"/>
    <w:rsid w:val="00E359E3"/>
    <w:rsid w:val="00E41C12"/>
    <w:rsid w:val="00E451F3"/>
    <w:rsid w:val="00E747A7"/>
    <w:rsid w:val="00E829E6"/>
    <w:rsid w:val="00EA3989"/>
    <w:rsid w:val="00EB2687"/>
    <w:rsid w:val="00ED3010"/>
    <w:rsid w:val="00F000C6"/>
    <w:rsid w:val="00F02EDC"/>
    <w:rsid w:val="00F05717"/>
    <w:rsid w:val="00FA093B"/>
    <w:rsid w:val="00FA380B"/>
    <w:rsid w:val="00FC422F"/>
    <w:rsid w:val="00FD1527"/>
    <w:rsid w:val="00FE0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E1"/>
    <w:pPr>
      <w:bidi/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D165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David"/>
      <w:b/>
      <w:bCs/>
      <w:i/>
      <w:iCs/>
      <w:noProof/>
      <w:sz w:val="32"/>
      <w:szCs w:val="32"/>
      <w:u w:val="single"/>
      <w:lang w:eastAsia="he-I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3A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6566"/>
    <w:pPr>
      <w:keepNext/>
      <w:keepLines/>
      <w:spacing w:before="200" w:beforeAutospacing="1" w:after="0" w:afterAutospacing="1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225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rsid w:val="00E225DB"/>
  </w:style>
  <w:style w:type="paragraph" w:styleId="a5">
    <w:name w:val="footer"/>
    <w:basedOn w:val="a"/>
    <w:link w:val="a6"/>
    <w:uiPriority w:val="99"/>
    <w:unhideWhenUsed/>
    <w:rsid w:val="00E225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225DB"/>
  </w:style>
  <w:style w:type="paragraph" w:styleId="a7">
    <w:name w:val="List Paragraph"/>
    <w:basedOn w:val="a"/>
    <w:link w:val="a8"/>
    <w:uiPriority w:val="34"/>
    <w:qFormat/>
    <w:rsid w:val="001E0471"/>
    <w:pPr>
      <w:spacing w:after="160" w:line="259" w:lineRule="auto"/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E0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1E0471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6B4D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B944B6"/>
    <w:pPr>
      <w:spacing w:after="0" w:line="240" w:lineRule="auto"/>
      <w:jc w:val="center"/>
    </w:pPr>
    <w:rPr>
      <w:rFonts w:ascii="Times New Roman" w:eastAsia="Times New Roman" w:hAnsi="Times New Roman" w:cs="Narkisim"/>
      <w:b/>
      <w:bCs/>
      <w:noProof/>
      <w:sz w:val="28"/>
      <w:szCs w:val="28"/>
      <w:u w:val="single"/>
      <w:lang w:eastAsia="he-IL"/>
    </w:rPr>
  </w:style>
  <w:style w:type="character" w:customStyle="1" w:styleId="ad">
    <w:name w:val="תואר תו"/>
    <w:basedOn w:val="a0"/>
    <w:link w:val="ac"/>
    <w:rsid w:val="00B944B6"/>
    <w:rPr>
      <w:rFonts w:ascii="Times New Roman" w:eastAsia="Times New Roman" w:hAnsi="Times New Roman" w:cs="Narkisim"/>
      <w:b/>
      <w:bCs/>
      <w:noProof/>
      <w:sz w:val="28"/>
      <w:szCs w:val="28"/>
      <w:u w:val="single"/>
      <w:lang w:eastAsia="he-IL"/>
    </w:rPr>
  </w:style>
  <w:style w:type="paragraph" w:styleId="ae">
    <w:name w:val="Plain Text"/>
    <w:basedOn w:val="a"/>
    <w:link w:val="af"/>
    <w:uiPriority w:val="99"/>
    <w:semiHidden/>
    <w:unhideWhenUsed/>
    <w:rsid w:val="003258E3"/>
    <w:pPr>
      <w:spacing w:after="0" w:line="240" w:lineRule="auto"/>
    </w:pPr>
    <w:rPr>
      <w:rFonts w:ascii="Calibri" w:hAnsi="Calibri" w:cs="Times New Roman"/>
    </w:rPr>
  </w:style>
  <w:style w:type="character" w:customStyle="1" w:styleId="af">
    <w:name w:val="טקסט רגיל תו"/>
    <w:basedOn w:val="a0"/>
    <w:link w:val="ae"/>
    <w:uiPriority w:val="99"/>
    <w:semiHidden/>
    <w:rsid w:val="003258E3"/>
    <w:rPr>
      <w:rFonts w:ascii="Calibri" w:hAnsi="Calibri" w:cs="Times New Roman"/>
    </w:rPr>
  </w:style>
  <w:style w:type="character" w:customStyle="1" w:styleId="10">
    <w:name w:val="כותרת 1 תו"/>
    <w:basedOn w:val="a0"/>
    <w:link w:val="1"/>
    <w:rsid w:val="00D16566"/>
    <w:rPr>
      <w:rFonts w:ascii="Times New Roman" w:eastAsia="Times New Roman" w:hAnsi="Times New Roman" w:cs="David"/>
      <w:b/>
      <w:bCs/>
      <w:i/>
      <w:iCs/>
      <w:noProof/>
      <w:sz w:val="32"/>
      <w:szCs w:val="32"/>
      <w:u w:val="single"/>
      <w:lang w:eastAsia="he-IL"/>
    </w:rPr>
  </w:style>
  <w:style w:type="character" w:customStyle="1" w:styleId="30">
    <w:name w:val="כותרת 3 תו"/>
    <w:basedOn w:val="a0"/>
    <w:link w:val="3"/>
    <w:uiPriority w:val="9"/>
    <w:semiHidden/>
    <w:rsid w:val="00D16566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he-IL"/>
    </w:rPr>
  </w:style>
  <w:style w:type="numbering" w:customStyle="1" w:styleId="NoList1">
    <w:name w:val="No List1"/>
    <w:next w:val="a2"/>
    <w:uiPriority w:val="99"/>
    <w:semiHidden/>
    <w:unhideWhenUsed/>
    <w:rsid w:val="00D16566"/>
  </w:style>
  <w:style w:type="character" w:styleId="Hyperlink">
    <w:name w:val="Hyperlink"/>
    <w:basedOn w:val="a0"/>
    <w:uiPriority w:val="99"/>
    <w:unhideWhenUsed/>
    <w:rsid w:val="00D16566"/>
    <w:rPr>
      <w:color w:val="0563C1" w:themeColor="hyperlink"/>
      <w:u w:val="single"/>
    </w:rPr>
  </w:style>
  <w:style w:type="character" w:customStyle="1" w:styleId="a8">
    <w:name w:val="פיסקת רשימה תו"/>
    <w:link w:val="a7"/>
    <w:uiPriority w:val="34"/>
    <w:rsid w:val="00D16566"/>
  </w:style>
  <w:style w:type="character" w:styleId="af0">
    <w:name w:val="Strong"/>
    <w:basedOn w:val="a0"/>
    <w:uiPriority w:val="99"/>
    <w:qFormat/>
    <w:rsid w:val="00B60175"/>
    <w:rPr>
      <w:b/>
      <w:bCs/>
    </w:rPr>
  </w:style>
  <w:style w:type="character" w:customStyle="1" w:styleId="20">
    <w:name w:val="כותרת 2 תו"/>
    <w:basedOn w:val="a0"/>
    <w:link w:val="2"/>
    <w:uiPriority w:val="9"/>
    <w:semiHidden/>
    <w:rsid w:val="00213AD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6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Apps\ADA\ADA\files\&#1502;&#1495;&#1511;&#1512;&#1497;&#1501;%20&#1513;&#1502;&#1493;&#1500;&#1497;&#1511;%20&#1508;&#1512;&#1497;&#1491;&#1502;&#150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C405DC-07AB-4D16-8FDA-24D15D530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מחקרים שמוליק פרידמן.dotx</Template>
  <TotalTime>1</TotalTime>
  <Pages>1</Pages>
  <Words>132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Israel Dairy Board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</dc:creator>
  <cp:lastModifiedBy>secret</cp:lastModifiedBy>
  <cp:revision>2</cp:revision>
  <cp:lastPrinted>2021-02-17T12:43:00Z</cp:lastPrinted>
  <dcterms:created xsi:type="dcterms:W3CDTF">2021-04-18T09:28:00Z</dcterms:created>
  <dcterms:modified xsi:type="dcterms:W3CDTF">2021-04-18T09:28:00Z</dcterms:modified>
</cp:coreProperties>
</file>