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‏ה</w:t>
      </w:r>
      <w:r w:rsidRPr="00213AD8">
        <w:rPr>
          <w:rFonts w:cs="David"/>
          <w:sz w:val="26"/>
          <w:szCs w:val="26"/>
          <w:rtl/>
        </w:rPr>
        <w:t xml:space="preserve">' </w:t>
      </w:r>
      <w:r w:rsidRPr="00213AD8">
        <w:rPr>
          <w:rFonts w:cs="David" w:hint="cs"/>
          <w:sz w:val="26"/>
          <w:szCs w:val="26"/>
          <w:rtl/>
        </w:rPr>
        <w:t>אדר</w:t>
      </w:r>
      <w:r w:rsidRPr="00213AD8">
        <w:rPr>
          <w:rFonts w:cs="David"/>
          <w:sz w:val="26"/>
          <w:szCs w:val="26"/>
          <w:rtl/>
        </w:rPr>
        <w:t xml:space="preserve">, </w:t>
      </w:r>
      <w:r w:rsidRPr="00213AD8">
        <w:rPr>
          <w:rFonts w:cs="David" w:hint="cs"/>
          <w:sz w:val="26"/>
          <w:szCs w:val="26"/>
          <w:rtl/>
        </w:rPr>
        <w:t>תשפ</w:t>
      </w:r>
      <w:r w:rsidRPr="00213AD8">
        <w:rPr>
          <w:rFonts w:cs="David"/>
          <w:sz w:val="26"/>
          <w:szCs w:val="26"/>
          <w:rtl/>
        </w:rPr>
        <w:t>"</w:t>
      </w:r>
      <w:r w:rsidRPr="00213AD8">
        <w:rPr>
          <w:rFonts w:cs="David" w:hint="cs"/>
          <w:sz w:val="26"/>
          <w:szCs w:val="26"/>
          <w:rtl/>
        </w:rPr>
        <w:t>א</w:t>
      </w:r>
    </w:p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</w:t>
      </w:r>
      <w:r w:rsidRPr="00213AD8">
        <w:rPr>
          <w:rFonts w:cs="David"/>
          <w:sz w:val="26"/>
          <w:szCs w:val="26"/>
          <w:rtl/>
        </w:rPr>
        <w:t xml:space="preserve">17 </w:t>
      </w:r>
      <w:r w:rsidRPr="00213AD8">
        <w:rPr>
          <w:rFonts w:cs="David" w:hint="cs"/>
          <w:sz w:val="26"/>
          <w:szCs w:val="26"/>
          <w:rtl/>
        </w:rPr>
        <w:t>פברואר</w:t>
      </w:r>
      <w:r w:rsidRPr="00213AD8">
        <w:rPr>
          <w:rFonts w:cs="David"/>
          <w:sz w:val="26"/>
          <w:szCs w:val="26"/>
          <w:rtl/>
        </w:rPr>
        <w:t>, 2021</w:t>
      </w:r>
    </w:p>
    <w:p w:rsidR="003A68E1" w:rsidRPr="00213AD8" w:rsidRDefault="003A68E1" w:rsidP="00213AD8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21-</w:t>
      </w:r>
      <w:r w:rsidR="00213AD8" w:rsidRPr="00213AD8">
        <w:rPr>
          <w:rFonts w:cs="David" w:hint="cs"/>
          <w:sz w:val="26"/>
          <w:szCs w:val="26"/>
          <w:rtl/>
        </w:rPr>
        <w:t>71</w:t>
      </w:r>
      <w:r w:rsidRPr="00213AD8">
        <w:rPr>
          <w:rFonts w:cs="David" w:hint="cs"/>
          <w:sz w:val="26"/>
          <w:szCs w:val="26"/>
          <w:rtl/>
        </w:rPr>
        <w:t>-7</w:t>
      </w:r>
    </w:p>
    <w:p w:rsidR="003A68E1" w:rsidRPr="00213AD8" w:rsidRDefault="003A68E1" w:rsidP="00D16566">
      <w:pPr>
        <w:spacing w:after="0" w:line="288" w:lineRule="auto"/>
        <w:rPr>
          <w:rFonts w:cs="David"/>
          <w:b/>
          <w:bCs/>
          <w:sz w:val="26"/>
          <w:szCs w:val="26"/>
          <w:rtl/>
        </w:rPr>
      </w:pPr>
    </w:p>
    <w:p w:rsidR="00213AD8" w:rsidRPr="00213AD8" w:rsidRDefault="00213AD8" w:rsidP="00213AD8">
      <w:pPr>
        <w:spacing w:after="0" w:line="288" w:lineRule="auto"/>
        <w:rPr>
          <w:rFonts w:ascii="Tahoma" w:eastAsia="Times New Roman" w:hAnsi="Tahoma" w:cs="David"/>
          <w:sz w:val="26"/>
          <w:szCs w:val="26"/>
          <w:rtl/>
          <w:lang w:eastAsia="he-IL"/>
        </w:rPr>
      </w:pPr>
    </w:p>
    <w:p w:rsidR="008A18FA" w:rsidRPr="008A18FA" w:rsidRDefault="00514A28" w:rsidP="00514A28">
      <w:pPr>
        <w:jc w:val="center"/>
        <w:rPr>
          <w:rFonts w:cs="David"/>
          <w:sz w:val="28"/>
          <w:szCs w:val="28"/>
          <w:rtl/>
        </w:rPr>
      </w:pPr>
      <w:r w:rsidRPr="00514A28">
        <w:rPr>
          <w:rFonts w:cs="David" w:hint="cs"/>
          <w:b/>
          <w:bCs/>
          <w:sz w:val="26"/>
          <w:szCs w:val="26"/>
          <w:rtl/>
        </w:rPr>
        <w:t>הודעה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על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תחילת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המחקר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ומועד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מתוכנן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לסיומו</w:t>
      </w:r>
      <w:r w:rsidRPr="00514A28">
        <w:rPr>
          <w:rFonts w:cs="David"/>
          <w:b/>
          <w:bCs/>
          <w:sz w:val="26"/>
          <w:szCs w:val="26"/>
          <w:rtl/>
        </w:rPr>
        <w:t xml:space="preserve">, </w:t>
      </w:r>
      <w:r w:rsidRPr="00514A28">
        <w:rPr>
          <w:rFonts w:cs="David" w:hint="cs"/>
          <w:b/>
          <w:bCs/>
          <w:sz w:val="26"/>
          <w:szCs w:val="26"/>
          <w:rtl/>
        </w:rPr>
        <w:t>תמצית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תכנית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המחקר</w:t>
      </w:r>
      <w:r w:rsidRPr="00514A28">
        <w:rPr>
          <w:rFonts w:cs="David"/>
          <w:b/>
          <w:bCs/>
          <w:sz w:val="26"/>
          <w:szCs w:val="26"/>
          <w:rtl/>
        </w:rPr>
        <w:t xml:space="preserve">, </w:t>
      </w:r>
      <w:r w:rsidRPr="00514A28">
        <w:rPr>
          <w:rFonts w:cs="David" w:hint="cs"/>
          <w:b/>
          <w:bCs/>
          <w:sz w:val="26"/>
          <w:szCs w:val="26"/>
          <w:rtl/>
        </w:rPr>
        <w:t>תקציב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המחקר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ואישור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החוקר</w:t>
      </w:r>
      <w:r w:rsidRPr="00514A28">
        <w:rPr>
          <w:rFonts w:cs="David"/>
          <w:b/>
          <w:bCs/>
          <w:sz w:val="26"/>
          <w:szCs w:val="26"/>
          <w:rtl/>
        </w:rPr>
        <w:t xml:space="preserve"> - </w:t>
      </w:r>
      <w:r w:rsidRPr="00514A28">
        <w:rPr>
          <w:rFonts w:cs="David" w:hint="cs"/>
          <w:b/>
          <w:bCs/>
          <w:sz w:val="26"/>
          <w:szCs w:val="26"/>
          <w:rtl/>
        </w:rPr>
        <w:t>מילוי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ושליחה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באחריות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מוסד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המחקר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והחוקר</w:t>
      </w:r>
      <w:r w:rsidRPr="00514A28">
        <w:rPr>
          <w:rFonts w:cs="David"/>
          <w:b/>
          <w:bCs/>
          <w:sz w:val="26"/>
          <w:szCs w:val="26"/>
          <w:rtl/>
        </w:rPr>
        <w:t xml:space="preserve"> </w:t>
      </w:r>
      <w:r w:rsidRPr="00514A28">
        <w:rPr>
          <w:rFonts w:cs="David" w:hint="cs"/>
          <w:b/>
          <w:bCs/>
          <w:sz w:val="26"/>
          <w:szCs w:val="26"/>
          <w:rtl/>
        </w:rPr>
        <w:t>הראשי</w:t>
      </w:r>
      <w:r w:rsidRPr="00514A28">
        <w:rPr>
          <w:rFonts w:cs="David"/>
          <w:b/>
          <w:bCs/>
          <w:sz w:val="26"/>
          <w:szCs w:val="26"/>
          <w:rtl/>
        </w:rPr>
        <w:t xml:space="preserve"> - </w:t>
      </w:r>
      <w:r w:rsidRPr="00514A28">
        <w:rPr>
          <w:rFonts w:cs="David" w:hint="cs"/>
          <w:b/>
          <w:bCs/>
          <w:sz w:val="26"/>
          <w:szCs w:val="26"/>
          <w:rtl/>
        </w:rPr>
        <w:t>טופס</w:t>
      </w:r>
      <w:r w:rsidRPr="00514A28">
        <w:rPr>
          <w:rFonts w:cs="David"/>
          <w:b/>
          <w:bCs/>
          <w:sz w:val="26"/>
          <w:szCs w:val="26"/>
          <w:rtl/>
        </w:rPr>
        <w:t xml:space="preserve"> 2</w:t>
      </w:r>
    </w:p>
    <w:p w:rsidR="00514A28" w:rsidRDefault="00514A28" w:rsidP="00BE7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rtl/>
        </w:rPr>
      </w:pPr>
    </w:p>
    <w:p w:rsidR="008A18FA" w:rsidRPr="008A18FA" w:rsidRDefault="008A18FA" w:rsidP="00BE7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u w:val="single"/>
        </w:rPr>
      </w:pPr>
      <w:r w:rsidRPr="008A18FA">
        <w:rPr>
          <w:rFonts w:ascii="Times New Roman" w:hAnsi="Times New Roman" w:cs="David"/>
          <w:sz w:val="28"/>
          <w:szCs w:val="28"/>
          <w:rtl/>
        </w:rPr>
        <w:t>לכבוד</w:t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>
        <w:rPr>
          <w:rFonts w:ascii="Times New Roman" w:hAnsi="Times New Roman" w:cs="David"/>
          <w:sz w:val="28"/>
          <w:szCs w:val="28"/>
        </w:rPr>
        <w:tab/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 w:rsidRPr="008A18FA">
        <w:rPr>
          <w:rFonts w:ascii="Times New Roman" w:hAnsi="Times New Roman" w:cs="David"/>
          <w:sz w:val="28"/>
          <w:szCs w:val="28"/>
          <w:rtl/>
        </w:rPr>
        <w:t>תאריך</w:t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 w:rsidRPr="008A18FA">
        <w:rPr>
          <w:rFonts w:ascii="Times New Roman" w:hAnsi="Times New Roman" w:cs="David"/>
          <w:sz w:val="28"/>
          <w:szCs w:val="28"/>
        </w:rPr>
        <w:br/>
      </w:r>
      <w:r w:rsidRPr="008A18FA">
        <w:rPr>
          <w:rFonts w:ascii="Times New Roman" w:hAnsi="Times New Roman" w:cs="David"/>
          <w:sz w:val="28"/>
          <w:szCs w:val="28"/>
          <w:rtl/>
        </w:rPr>
        <w:t>המועצה</w:t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 w:rsidRPr="008A18FA">
        <w:rPr>
          <w:rFonts w:ascii="Times New Roman" w:hAnsi="Times New Roman" w:cs="David"/>
          <w:sz w:val="28"/>
          <w:szCs w:val="28"/>
          <w:rtl/>
        </w:rPr>
        <w:t>לענף</w:t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 w:rsidRPr="008A18FA">
        <w:rPr>
          <w:rFonts w:ascii="Times New Roman" w:hAnsi="Times New Roman" w:cs="David"/>
          <w:sz w:val="28"/>
          <w:szCs w:val="28"/>
          <w:rtl/>
        </w:rPr>
        <w:t>החלב</w:t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 w:rsidR="00BE7EC6">
        <w:rPr>
          <w:rFonts w:ascii="Times New Roman" w:hAnsi="Times New Roman" w:cs="David"/>
          <w:sz w:val="28"/>
          <w:szCs w:val="28"/>
          <w:rtl/>
        </w:rPr>
        <w:t>בישרא</w:t>
      </w:r>
      <w:r w:rsidR="00BE7EC6">
        <w:rPr>
          <w:rFonts w:ascii="Times New Roman" w:hAnsi="Times New Roman" w:cs="David" w:hint="cs"/>
          <w:sz w:val="28"/>
          <w:szCs w:val="28"/>
          <w:rtl/>
        </w:rPr>
        <w:t>ל (</w:t>
      </w:r>
      <w:r w:rsidRPr="008A18FA">
        <w:rPr>
          <w:rFonts w:ascii="Times New Roman" w:hAnsi="Times New Roman" w:cs="David"/>
          <w:sz w:val="28"/>
          <w:szCs w:val="28"/>
          <w:rtl/>
        </w:rPr>
        <w:t>ייצור</w:t>
      </w:r>
      <w:r w:rsidRPr="008A18FA">
        <w:rPr>
          <w:rFonts w:ascii="Times New Roman" w:hAnsi="Times New Roman" w:cs="David"/>
          <w:sz w:val="28"/>
          <w:szCs w:val="28"/>
        </w:rPr>
        <w:t xml:space="preserve"> </w:t>
      </w:r>
      <w:r w:rsidRPr="008A18FA">
        <w:rPr>
          <w:rFonts w:ascii="Times New Roman" w:hAnsi="Times New Roman" w:cs="David"/>
          <w:sz w:val="28"/>
          <w:szCs w:val="28"/>
          <w:rtl/>
        </w:rPr>
        <w:t>ושיווק</w:t>
      </w:r>
      <w:r w:rsidR="00BE7EC6">
        <w:rPr>
          <w:rFonts w:ascii="Times New Roman" w:hAnsi="Times New Roman" w:cs="David" w:hint="cs"/>
          <w:sz w:val="28"/>
          <w:szCs w:val="28"/>
          <w:rtl/>
        </w:rPr>
        <w:t>)</w:t>
      </w:r>
      <w:r w:rsidRPr="008A18FA">
        <w:rPr>
          <w:rFonts w:ascii="Times New Roman" w:hAnsi="Times New Roman" w:cs="David"/>
          <w:sz w:val="28"/>
          <w:szCs w:val="28"/>
        </w:rPr>
        <w:br/>
      </w:r>
      <w:r w:rsidRPr="008A18FA">
        <w:rPr>
          <w:rFonts w:ascii="Times New Roman" w:hAnsi="Times New Roman" w:cs="David"/>
          <w:sz w:val="28"/>
          <w:szCs w:val="28"/>
          <w:u w:val="single"/>
          <w:rtl/>
        </w:rPr>
        <w:t>דרך</w:t>
      </w:r>
      <w:r w:rsidRPr="008A18FA">
        <w:rPr>
          <w:rFonts w:ascii="Times New Roman" w:hAnsi="Times New Roman" w:cs="David"/>
          <w:sz w:val="28"/>
          <w:szCs w:val="28"/>
          <w:u w:val="single"/>
        </w:rPr>
        <w:t xml:space="preserve"> </w:t>
      </w:r>
      <w:r w:rsidRPr="008A18FA">
        <w:rPr>
          <w:rFonts w:ascii="Times New Roman" w:hAnsi="Times New Roman" w:cs="David"/>
          <w:sz w:val="28"/>
          <w:szCs w:val="28"/>
          <w:u w:val="single"/>
          <w:rtl/>
        </w:rPr>
        <w:t>החורש</w:t>
      </w:r>
      <w:r w:rsidRPr="008A18FA">
        <w:rPr>
          <w:rFonts w:ascii="Times New Roman" w:hAnsi="Times New Roman" w:cs="David"/>
          <w:sz w:val="28"/>
          <w:szCs w:val="28"/>
          <w:u w:val="single"/>
        </w:rPr>
        <w:t xml:space="preserve"> 4 </w:t>
      </w:r>
      <w:r w:rsidRPr="008A18FA">
        <w:rPr>
          <w:rFonts w:ascii="Times New Roman" w:hAnsi="Times New Roman" w:cs="David"/>
          <w:sz w:val="28"/>
          <w:szCs w:val="28"/>
          <w:u w:val="single"/>
          <w:rtl/>
        </w:rPr>
        <w:t>יהוד</w:t>
      </w:r>
    </w:p>
    <w:p w:rsidR="008A18FA" w:rsidRDefault="008A18FA" w:rsidP="008A1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rtl/>
        </w:rPr>
      </w:pPr>
    </w:p>
    <w:p w:rsidR="008A18FA" w:rsidRPr="008A18FA" w:rsidRDefault="008A18FA" w:rsidP="008A1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</w:rPr>
      </w:pPr>
      <w:r w:rsidRPr="008A18FA">
        <w:rPr>
          <w:rFonts w:ascii="Times New Roman" w:hAnsi="Times New Roman" w:cs="David"/>
          <w:sz w:val="28"/>
          <w:szCs w:val="28"/>
          <w:rtl/>
        </w:rPr>
        <w:t>א</w:t>
      </w:r>
      <w:r w:rsidRPr="008A18FA">
        <w:rPr>
          <w:rFonts w:ascii="Times New Roman" w:hAnsi="Times New Roman" w:cs="David"/>
          <w:sz w:val="28"/>
          <w:szCs w:val="28"/>
        </w:rPr>
        <w:t>.</w:t>
      </w:r>
      <w:r w:rsidRPr="008A18FA">
        <w:rPr>
          <w:rFonts w:ascii="Times New Roman" w:hAnsi="Times New Roman" w:cs="David"/>
          <w:sz w:val="28"/>
          <w:szCs w:val="28"/>
          <w:rtl/>
        </w:rPr>
        <w:t>ג</w:t>
      </w:r>
      <w:r w:rsidRPr="008A18FA">
        <w:rPr>
          <w:rFonts w:ascii="Times New Roman" w:hAnsi="Times New Roman" w:cs="David"/>
          <w:sz w:val="28"/>
          <w:szCs w:val="28"/>
        </w:rPr>
        <w:t>.</w:t>
      </w:r>
      <w:r w:rsidRPr="008A18FA">
        <w:rPr>
          <w:rFonts w:ascii="Times New Roman" w:hAnsi="Times New Roman" w:cs="David"/>
          <w:sz w:val="28"/>
          <w:szCs w:val="28"/>
          <w:rtl/>
        </w:rPr>
        <w:t>נ</w:t>
      </w:r>
      <w:r w:rsidRPr="008A18FA">
        <w:rPr>
          <w:rFonts w:ascii="Times New Roman" w:hAnsi="Times New Roman" w:cs="David"/>
          <w:sz w:val="28"/>
          <w:szCs w:val="28"/>
        </w:rPr>
        <w:t>.</w:t>
      </w:r>
    </w:p>
    <w:p w:rsidR="008A18FA" w:rsidRDefault="008A18FA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rtl/>
        </w:rPr>
      </w:pP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David"/>
          <w:b/>
          <w:bCs/>
          <w:sz w:val="28"/>
          <w:szCs w:val="28"/>
          <w:u w:val="single"/>
          <w:rtl/>
        </w:rPr>
      </w:pPr>
      <w:r w:rsidRPr="00514A28">
        <w:rPr>
          <w:rFonts w:ascii="Times New Roman" w:hAnsi="Times New Roman" w:cs="David"/>
          <w:b/>
          <w:bCs/>
          <w:sz w:val="28"/>
          <w:szCs w:val="28"/>
          <w:rtl/>
        </w:rPr>
        <w:t>הנדון</w:t>
      </w:r>
      <w:r w:rsidRPr="00514A28">
        <w:rPr>
          <w:rFonts w:ascii="Times New Roman" w:hAnsi="Times New Roman" w:cs="David"/>
          <w:b/>
          <w:bCs/>
          <w:sz w:val="28"/>
          <w:szCs w:val="28"/>
        </w:rPr>
        <w:t xml:space="preserve">: </w:t>
      </w:r>
      <w:r w:rsidRPr="00514A28">
        <w:rPr>
          <w:rFonts w:ascii="Times New Roman" w:hAnsi="Times New Roman" w:cs="David"/>
          <w:b/>
          <w:bCs/>
          <w:sz w:val="28"/>
          <w:szCs w:val="28"/>
          <w:u w:val="single"/>
          <w:rtl/>
        </w:rPr>
        <w:t>מחקר</w:t>
      </w:r>
      <w:r w:rsidRPr="00514A28">
        <w:rPr>
          <w:rFonts w:ascii="Times New Roman" w:hAnsi="Times New Roman" w:cs="David"/>
          <w:b/>
          <w:bCs/>
          <w:sz w:val="28"/>
          <w:szCs w:val="28"/>
          <w:u w:val="single"/>
        </w:rPr>
        <w:t xml:space="preserve"> </w:t>
      </w:r>
      <w:r w:rsidRPr="00514A28">
        <w:rPr>
          <w:rFonts w:ascii="Times New Roman" w:hAnsi="Times New Roman" w:cs="David"/>
          <w:b/>
          <w:bCs/>
          <w:sz w:val="28"/>
          <w:szCs w:val="28"/>
          <w:u w:val="single"/>
          <w:rtl/>
        </w:rPr>
        <w:t>מס</w:t>
      </w:r>
      <w:r w:rsidRPr="00514A28">
        <w:rPr>
          <w:rFonts w:ascii="Times New Roman" w:hAnsi="Times New Roman" w:cs="David"/>
          <w:b/>
          <w:bCs/>
          <w:sz w:val="28"/>
          <w:szCs w:val="28"/>
          <w:u w:val="single"/>
        </w:rPr>
        <w:t>'</w:t>
      </w:r>
      <w:r>
        <w:rPr>
          <w:rFonts w:ascii="Times New Roman" w:hAnsi="Times New Roman" w:cs="David" w:hint="cs"/>
          <w:b/>
          <w:bCs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b/>
          <w:bCs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b/>
          <w:bCs/>
          <w:sz w:val="28"/>
          <w:szCs w:val="28"/>
          <w:u w:val="single"/>
          <w:rtl/>
        </w:rPr>
        <w:tab/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David"/>
          <w:b/>
          <w:bCs/>
          <w:sz w:val="28"/>
          <w:szCs w:val="28"/>
          <w:u w:val="single"/>
          <w:rtl/>
        </w:rPr>
      </w:pPr>
    </w:p>
    <w:p w:rsidR="00514A28" w:rsidRDefault="00514A28" w:rsidP="00514A28">
      <w:pPr>
        <w:pStyle w:val="a7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473" w:hanging="450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הרינו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להודיעכם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ביום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התחלנו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לבצע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שבנדון</w:t>
      </w:r>
      <w:r w:rsidRPr="00514A28">
        <w:rPr>
          <w:rFonts w:ascii="Times New Roman" w:hAnsi="Times New Roman" w:cs="David"/>
          <w:sz w:val="28"/>
          <w:szCs w:val="28"/>
        </w:rPr>
        <w:t xml:space="preserve">. </w:t>
      </w:r>
      <w:r w:rsidRPr="00514A28">
        <w:rPr>
          <w:rFonts w:ascii="Times New Roman" w:hAnsi="Times New Roman" w:cs="David"/>
          <w:sz w:val="28"/>
          <w:szCs w:val="28"/>
          <w:rtl/>
        </w:rPr>
        <w:t>הסיום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המתוכנן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הוא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ביום</w:t>
      </w:r>
      <w:r w:rsidRPr="00514A28">
        <w:rPr>
          <w:rFonts w:ascii="Times New Roman" w:hAnsi="Times New Roman" w:cs="David"/>
          <w:sz w:val="28"/>
          <w:szCs w:val="28"/>
        </w:rPr>
        <w:t xml:space="preserve"> .</w:t>
      </w:r>
    </w:p>
    <w:p w:rsidR="00514A28" w:rsidRDefault="00514A28" w:rsidP="00514A28">
      <w:pPr>
        <w:pStyle w:val="a7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473" w:hanging="450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הריני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להצהיר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שבנדון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עבר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אישור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מדעי</w:t>
      </w:r>
      <w:r w:rsidRPr="00514A28">
        <w:rPr>
          <w:rFonts w:ascii="Times New Roman" w:hAnsi="Times New Roman" w:cs="David"/>
          <w:sz w:val="28"/>
          <w:szCs w:val="28"/>
        </w:rPr>
        <w:t>.</w:t>
      </w:r>
    </w:p>
    <w:p w:rsidR="00514A28" w:rsidRDefault="00514A28" w:rsidP="00514A28">
      <w:pPr>
        <w:pStyle w:val="a7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473" w:hanging="450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מצ</w:t>
      </w:r>
      <w:r w:rsidRPr="00514A28">
        <w:rPr>
          <w:rFonts w:ascii="Times New Roman" w:hAnsi="Times New Roman" w:cs="David"/>
          <w:sz w:val="28"/>
          <w:szCs w:val="28"/>
        </w:rPr>
        <w:t>"</w:t>
      </w:r>
      <w:r w:rsidRPr="00514A28">
        <w:rPr>
          <w:rFonts w:ascii="Times New Roman" w:hAnsi="Times New Roman" w:cs="David"/>
          <w:sz w:val="28"/>
          <w:szCs w:val="28"/>
          <w:rtl/>
        </w:rPr>
        <w:t>ב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תמצית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תכנית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  <w:r w:rsidRPr="00514A28">
        <w:rPr>
          <w:rFonts w:ascii="Times New Roman" w:hAnsi="Times New Roman" w:cs="David"/>
          <w:sz w:val="28"/>
          <w:szCs w:val="28"/>
        </w:rPr>
        <w:t xml:space="preserve"> – </w:t>
      </w:r>
      <w:r w:rsidRPr="00514A28">
        <w:rPr>
          <w:rFonts w:ascii="Times New Roman" w:hAnsi="Times New Roman" w:cs="David"/>
          <w:sz w:val="28"/>
          <w:szCs w:val="28"/>
          <w:rtl/>
        </w:rPr>
        <w:t>דף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שער</w:t>
      </w:r>
      <w:r w:rsidRPr="00514A28">
        <w:rPr>
          <w:rFonts w:ascii="Times New Roman" w:hAnsi="Times New Roman" w:cs="David"/>
          <w:sz w:val="28"/>
          <w:szCs w:val="28"/>
        </w:rPr>
        <w:t>.</w:t>
      </w:r>
    </w:p>
    <w:p w:rsidR="00514A28" w:rsidRDefault="00514A28" w:rsidP="00514A28">
      <w:pPr>
        <w:pStyle w:val="a7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473" w:hanging="450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מצ</w:t>
      </w:r>
      <w:r w:rsidRPr="00514A28">
        <w:rPr>
          <w:rFonts w:ascii="Times New Roman" w:hAnsi="Times New Roman" w:cs="David"/>
          <w:sz w:val="28"/>
          <w:szCs w:val="28"/>
        </w:rPr>
        <w:t>"</w:t>
      </w:r>
      <w:r w:rsidRPr="00514A28">
        <w:rPr>
          <w:rFonts w:ascii="Times New Roman" w:hAnsi="Times New Roman" w:cs="David"/>
          <w:sz w:val="28"/>
          <w:szCs w:val="28"/>
          <w:rtl/>
        </w:rPr>
        <w:t>ב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תקציב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  <w:r w:rsidRPr="00514A28">
        <w:rPr>
          <w:rFonts w:ascii="Times New Roman" w:hAnsi="Times New Roman" w:cs="David"/>
          <w:sz w:val="28"/>
          <w:szCs w:val="28"/>
        </w:rPr>
        <w:t xml:space="preserve"> (</w:t>
      </w:r>
      <w:r w:rsidRPr="00514A28">
        <w:rPr>
          <w:rFonts w:ascii="Times New Roman" w:hAnsi="Times New Roman" w:cs="David"/>
          <w:sz w:val="28"/>
          <w:szCs w:val="28"/>
          <w:rtl/>
        </w:rPr>
        <w:t>כולל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מקורות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המימון</w:t>
      </w:r>
      <w:r w:rsidRPr="00514A28">
        <w:rPr>
          <w:rFonts w:ascii="Times New Roman" w:hAnsi="Times New Roman" w:cs="David"/>
          <w:sz w:val="28"/>
          <w:szCs w:val="28"/>
        </w:rPr>
        <w:t xml:space="preserve">) – </w:t>
      </w:r>
      <w:r w:rsidRPr="00514A28">
        <w:rPr>
          <w:rFonts w:ascii="Times New Roman" w:hAnsi="Times New Roman" w:cs="David"/>
          <w:sz w:val="28"/>
          <w:szCs w:val="28"/>
          <w:rtl/>
        </w:rPr>
        <w:t>דף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שער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מאושר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ע</w:t>
      </w:r>
      <w:r w:rsidRPr="00514A28">
        <w:rPr>
          <w:rFonts w:ascii="Times New Roman" w:hAnsi="Times New Roman" w:cs="David"/>
          <w:sz w:val="28"/>
          <w:szCs w:val="28"/>
        </w:rPr>
        <w:t>"</w:t>
      </w:r>
      <w:r w:rsidRPr="00514A28">
        <w:rPr>
          <w:rFonts w:ascii="Times New Roman" w:hAnsi="Times New Roman" w:cs="David"/>
          <w:sz w:val="28"/>
          <w:szCs w:val="28"/>
          <w:rtl/>
        </w:rPr>
        <w:t>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ועדת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ההיגוי</w:t>
      </w:r>
      <w:r w:rsidRPr="00514A28">
        <w:rPr>
          <w:rFonts w:ascii="Times New Roman" w:hAnsi="Times New Roman" w:cs="David"/>
          <w:sz w:val="28"/>
          <w:szCs w:val="28"/>
        </w:rPr>
        <w:t>.</w:t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ind w:left="473" w:hanging="450"/>
        <w:rPr>
          <w:rFonts w:ascii="Times New Roman" w:hAnsi="Times New Roman" w:cs="David"/>
          <w:sz w:val="28"/>
          <w:szCs w:val="28"/>
        </w:rPr>
      </w:pP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ind w:firstLine="6413"/>
        <w:rPr>
          <w:rFonts w:ascii="Times New Roman" w:hAnsi="Times New Roman" w:cs="David"/>
          <w:sz w:val="28"/>
          <w:szCs w:val="28"/>
          <w:rtl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בכבוד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רב</w:t>
      </w:r>
      <w:r w:rsidRPr="00514A28">
        <w:rPr>
          <w:rFonts w:ascii="Times New Roman" w:hAnsi="Times New Roman" w:cs="David"/>
          <w:sz w:val="28"/>
          <w:szCs w:val="28"/>
        </w:rPr>
        <w:t>,</w:t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ind w:firstLine="6413"/>
        <w:rPr>
          <w:rFonts w:ascii="Times New Roman" w:hAnsi="Times New Roman" w:cs="David"/>
          <w:sz w:val="28"/>
          <w:szCs w:val="28"/>
        </w:rPr>
      </w:pP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ind w:firstLine="6413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מוסד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המחקר</w:t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</w:rPr>
        <w:t>===========================================================</w:t>
      </w: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David"/>
          <w:sz w:val="28"/>
          <w:szCs w:val="28"/>
          <w:u w:val="single"/>
          <w:rtl/>
        </w:rPr>
      </w:pPr>
      <w:r w:rsidRPr="00514A28">
        <w:rPr>
          <w:rFonts w:cs="David"/>
          <w:b/>
          <w:bCs/>
          <w:sz w:val="28"/>
          <w:szCs w:val="28"/>
          <w:u w:val="single"/>
          <w:rtl/>
        </w:rPr>
        <w:t>אישור</w:t>
      </w:r>
      <w:r w:rsidRPr="00514A28">
        <w:rPr>
          <w:rFonts w:cs="David"/>
          <w:b/>
          <w:bCs/>
          <w:sz w:val="28"/>
          <w:szCs w:val="28"/>
          <w:u w:val="single"/>
        </w:rPr>
        <w:t xml:space="preserve"> </w:t>
      </w:r>
      <w:r w:rsidRPr="00514A28">
        <w:rPr>
          <w:rFonts w:cs="David"/>
          <w:b/>
          <w:bCs/>
          <w:sz w:val="28"/>
          <w:szCs w:val="28"/>
          <w:u w:val="single"/>
          <w:rtl/>
        </w:rPr>
        <w:t>החוקר</w:t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David"/>
          <w:sz w:val="28"/>
          <w:szCs w:val="28"/>
          <w:u w:val="single"/>
        </w:rPr>
      </w:pP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rtl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אני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הח</w:t>
      </w:r>
      <w:r w:rsidRPr="00514A28">
        <w:rPr>
          <w:rFonts w:ascii="Times New Roman" w:hAnsi="Times New Roman" w:cs="David"/>
          <w:sz w:val="28"/>
          <w:szCs w:val="28"/>
        </w:rPr>
        <w:t>"</w:t>
      </w:r>
      <w:r w:rsidRPr="00514A28">
        <w:rPr>
          <w:rFonts w:ascii="Times New Roman" w:hAnsi="Times New Roman" w:cs="David"/>
          <w:sz w:val="28"/>
          <w:szCs w:val="28"/>
          <w:rtl/>
        </w:rPr>
        <w:t>מ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שם</w:t>
      </w:r>
      <w:r w:rsidRPr="00514A28">
        <w:rPr>
          <w:rFonts w:ascii="Times New Roman" w:hAnsi="Times New Roman" w:cs="David"/>
          <w:sz w:val="28"/>
          <w:szCs w:val="28"/>
        </w:rPr>
        <w:t xml:space="preserve">: </w:t>
      </w:r>
      <w:r w:rsidRPr="00514A28">
        <w:rPr>
          <w:rFonts w:ascii="Times New Roman" w:hAnsi="Times New Roman" w:cs="David"/>
          <w:sz w:val="28"/>
          <w:szCs w:val="28"/>
          <w:rtl/>
        </w:rPr>
        <w:t>ת</w:t>
      </w:r>
      <w:r w:rsidRPr="00514A28">
        <w:rPr>
          <w:rFonts w:ascii="Times New Roman" w:hAnsi="Times New Roman" w:cs="David"/>
          <w:sz w:val="28"/>
          <w:szCs w:val="28"/>
        </w:rPr>
        <w:t>.</w:t>
      </w:r>
      <w:r w:rsidRPr="00514A28">
        <w:rPr>
          <w:rFonts w:ascii="Times New Roman" w:hAnsi="Times New Roman" w:cs="David"/>
          <w:sz w:val="28"/>
          <w:szCs w:val="28"/>
          <w:rtl/>
        </w:rPr>
        <w:t>ז</w:t>
      </w:r>
      <w:r w:rsidRPr="00514A28">
        <w:rPr>
          <w:rFonts w:ascii="Times New Roman" w:hAnsi="Times New Roman" w:cs="David"/>
          <w:sz w:val="28"/>
          <w:szCs w:val="28"/>
        </w:rPr>
        <w:t xml:space="preserve">. </w:t>
      </w:r>
      <w:r w:rsidRPr="00514A28">
        <w:rPr>
          <w:rFonts w:ascii="Times New Roman" w:hAnsi="Times New Roman" w:cs="David"/>
          <w:sz w:val="28"/>
          <w:szCs w:val="28"/>
          <w:rtl/>
        </w:rPr>
        <w:t>מאשר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בזאת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קראתי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הוראות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ההסכם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בין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המועצה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לענף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החלב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>
        <w:rPr>
          <w:rFonts w:ascii="Times New Roman" w:hAnsi="Times New Roman" w:cs="David"/>
          <w:sz w:val="28"/>
          <w:szCs w:val="28"/>
          <w:rtl/>
        </w:rPr>
        <w:t>בישרא</w:t>
      </w:r>
      <w:r>
        <w:rPr>
          <w:rFonts w:ascii="Times New Roman" w:hAnsi="Times New Roman" w:cs="David" w:hint="cs"/>
          <w:sz w:val="28"/>
          <w:szCs w:val="28"/>
          <w:rtl/>
        </w:rPr>
        <w:t>ל (</w:t>
      </w:r>
      <w:r w:rsidRPr="00514A28">
        <w:rPr>
          <w:rFonts w:ascii="Times New Roman" w:hAnsi="Times New Roman" w:cs="David"/>
          <w:sz w:val="28"/>
          <w:szCs w:val="28"/>
          <w:rtl/>
        </w:rPr>
        <w:t>ייצור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ושיווק</w:t>
      </w:r>
      <w:r>
        <w:rPr>
          <w:rFonts w:ascii="Times New Roman" w:hAnsi="Times New Roman" w:cs="David" w:hint="cs"/>
          <w:sz w:val="28"/>
          <w:szCs w:val="28"/>
          <w:rtl/>
        </w:rPr>
        <w:t xml:space="preserve">) 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לבין</w:t>
      </w:r>
      <w:r>
        <w:rPr>
          <w:rFonts w:ascii="Times New Roman" w:hAnsi="Times New Roman" w:cs="David" w:hint="cs"/>
          <w:sz w:val="28"/>
          <w:szCs w:val="28"/>
          <w:rtl/>
        </w:rPr>
        <w:t xml:space="preserve"> </w:t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 w:rsidRPr="00514A28">
        <w:rPr>
          <w:rFonts w:ascii="Times New Roman" w:hAnsi="Times New Roman" w:cs="David"/>
          <w:sz w:val="28"/>
          <w:szCs w:val="28"/>
          <w:rtl/>
        </w:rPr>
        <w:t>מיום</w:t>
      </w:r>
      <w:r w:rsidRPr="00514A28">
        <w:rPr>
          <w:rFonts w:ascii="Times New Roman" w:hAnsi="Times New Roman" w:cs="David"/>
          <w:sz w:val="28"/>
          <w:szCs w:val="28"/>
        </w:rPr>
        <w:t xml:space="preserve"> .</w:t>
      </w:r>
      <w:r w:rsidRPr="00514A28">
        <w:rPr>
          <w:rFonts w:ascii="Times New Roman" w:hAnsi="Times New Roman" w:cs="David"/>
          <w:sz w:val="28"/>
          <w:szCs w:val="28"/>
        </w:rPr>
        <w:br/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הריני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מאשר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קראתי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כל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הוראות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ההסכם</w:t>
      </w:r>
      <w:r w:rsidRPr="00514A28">
        <w:rPr>
          <w:rFonts w:ascii="Times New Roman" w:hAnsi="Times New Roman" w:cs="David"/>
          <w:sz w:val="28"/>
          <w:szCs w:val="28"/>
        </w:rPr>
        <w:t xml:space="preserve">, </w:t>
      </w:r>
      <w:r w:rsidRPr="00514A28">
        <w:rPr>
          <w:rFonts w:ascii="Times New Roman" w:hAnsi="Times New Roman" w:cs="David"/>
          <w:sz w:val="28"/>
          <w:szCs w:val="28"/>
          <w:rtl/>
        </w:rPr>
        <w:t>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אני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מסכים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להן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וכי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אפעל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על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פיהן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והן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יחייבו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אותי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לכל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דבר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ועניין</w:t>
      </w:r>
      <w:r w:rsidRPr="00514A28">
        <w:rPr>
          <w:rFonts w:ascii="Times New Roman" w:hAnsi="Times New Roman" w:cs="David"/>
          <w:sz w:val="28"/>
          <w:szCs w:val="28"/>
        </w:rPr>
        <w:t>.</w:t>
      </w: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rtl/>
        </w:rPr>
      </w:pPr>
    </w:p>
    <w:p w:rsid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u w:val="single"/>
          <w:rtl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תאריך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 w:rsidRPr="00514A28">
        <w:rPr>
          <w:rFonts w:ascii="Times New Roman" w:hAnsi="Times New Roman" w:cs="David"/>
          <w:sz w:val="28"/>
          <w:szCs w:val="28"/>
        </w:rPr>
        <w:br/>
      </w:r>
      <w:r w:rsidRPr="00514A28">
        <w:rPr>
          <w:rFonts w:ascii="Times New Roman" w:hAnsi="Times New Roman" w:cs="David"/>
          <w:sz w:val="28"/>
          <w:szCs w:val="28"/>
          <w:rtl/>
        </w:rPr>
        <w:t>חתימה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</w:p>
    <w:p w:rsidR="00514A28" w:rsidRPr="00514A28" w:rsidRDefault="00514A28" w:rsidP="00514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28"/>
          <w:szCs w:val="28"/>
          <w:u w:val="single"/>
        </w:rPr>
      </w:pPr>
      <w:r w:rsidRPr="00514A28">
        <w:rPr>
          <w:rFonts w:ascii="Times New Roman" w:hAnsi="Times New Roman" w:cs="David"/>
          <w:sz w:val="28"/>
          <w:szCs w:val="28"/>
          <w:rtl/>
        </w:rPr>
        <w:t>מס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 w:rsidRPr="00514A28">
        <w:rPr>
          <w:rFonts w:ascii="Times New Roman" w:hAnsi="Times New Roman" w:cs="David"/>
          <w:sz w:val="28"/>
          <w:szCs w:val="28"/>
          <w:rtl/>
        </w:rPr>
        <w:t>טלפון</w:t>
      </w:r>
      <w:r w:rsidRPr="00514A28">
        <w:rPr>
          <w:rFonts w:ascii="Times New Roman" w:hAnsi="Times New Roman" w:cs="David"/>
          <w:sz w:val="28"/>
          <w:szCs w:val="28"/>
        </w:rPr>
        <w:t xml:space="preserve"> </w:t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  <w:r>
        <w:rPr>
          <w:rFonts w:ascii="Times New Roman" w:hAnsi="Times New Roman" w:cs="David" w:hint="cs"/>
          <w:sz w:val="28"/>
          <w:szCs w:val="28"/>
          <w:u w:val="single"/>
          <w:rtl/>
        </w:rPr>
        <w:tab/>
      </w:r>
    </w:p>
    <w:p w:rsidR="008A18FA" w:rsidRPr="008A18FA" w:rsidRDefault="008A18FA" w:rsidP="00514A28">
      <w:pPr>
        <w:autoSpaceDE w:val="0"/>
        <w:autoSpaceDN w:val="0"/>
        <w:adjustRightInd w:val="0"/>
        <w:spacing w:after="0" w:line="240" w:lineRule="auto"/>
        <w:jc w:val="center"/>
        <w:rPr>
          <w:rFonts w:cs="David"/>
          <w:sz w:val="28"/>
          <w:szCs w:val="28"/>
          <w:rtl/>
        </w:rPr>
      </w:pPr>
    </w:p>
    <w:sectPr w:rsidR="008A18FA" w:rsidRPr="008A18FA" w:rsidSect="00576FC9">
      <w:headerReference w:type="default" r:id="rId8"/>
      <w:footerReference w:type="default" r:id="rId9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80B" w:rsidRDefault="00FA380B" w:rsidP="00E225DB">
      <w:pPr>
        <w:spacing w:after="0" w:line="240" w:lineRule="auto"/>
      </w:pPr>
      <w:r>
        <w:separator/>
      </w:r>
    </w:p>
  </w:endnote>
  <w:end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7C4175" w:rsidP="00576FC9">
    <w:pPr>
      <w:pStyle w:val="a5"/>
    </w:pPr>
    <w:r>
      <w:pict>
        <v:group id="קבוצה 9" o:spid="_x0000_s2049" style="position:absolute;left:0;text-align:left;margin-left:.15pt;margin-top:12.2pt;width:484.05pt;height:156.25pt;z-index:251661312" coordsize="52819,1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BBQEBAQEBAQAA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+y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SloAKKK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E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BKW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EpaKKACiiigAooooAKKKKACiiigAooooAKKKS&#10;gBaKKKACiiigAooooAKKKKACiiigAooooAKKKKACiiigAooooAKKKKACkpa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p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KKACikpaACiiig&#10;AooooAKKKSgBaKKKACiiigAooooAKKKKACiiigAoopKAF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ooAKKKKACiiigAooooAKKKKACiiigAooooAKKKKACkpaKACiiigAooooAKKKK&#10;ACiiigAooooAKKKKACiiigAooooAKKKKACiiigAooooAKKKKACiiigAooooAKKKKACiiigAooooA&#10;KKKKACiiigAooooAKKKKACiiigAooooAKKKKACiiigAooooAKKKKACiiigAooo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pKAFooooAKKKKACiiigAooooAKKKKACiiigAooooAKKKKACiiigAooooAKK&#10;KKACiiigAooooAKKKKACiiigAooooAKKKKACiiigAooooAKKKKACiiigAooooAKKKKACiiigAooo&#10;oAKKKKACiiigAopKW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pKWigAooooASloooAKKKKAEpa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EpaKKACiiigAooooAKKKKACiiigAooooAKKKKACiiigAooooAKKKKACiiigAooooAKKKKACi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p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Sl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oooA&#10;SloooAKKKKACiiigAooooAKKKKACikpaACiiigAooooAKKKKACiiigAooooAKKKKACiiigAooooA&#10;KKKKACiiigAoopKAFooooAKKKKACiiigAooooAKKKKACiiigAooooAKKKKACiiigAooooAKKKKAC&#10;iiigAopKW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pKWgAooooAKKKKACiiigAooooAKKKKACiiigAooooAKKKKACiiigAooooAKKKKACiiig&#10;AooooAKKKKACiiigAooooAKKKKACiiigAooooAKKKKACiiigAooooAKKKSgBaKKKACiiigAoopKA&#10;F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oooAKKKKACiiigAopKWgAooooAKK&#10;KKACiiigAooooAKKKKACiiigAooooAKKKKACiiigAooooAKKKKACiiigAooooA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l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paACiiigAooooAKKKKACiiigAooooAKKKKAC&#10;iiigAooooAKKKKACiiigAooooAKKKKACiiigAooooAKKKKACiiigAooooAKKKKACiiigAooooAKK&#10;KKACiiigAooooAKKKKACikpaACiiigAooooAKKKKACiiigAooooAKKKKACikpaACiik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kpaKACiiigAooooAKKKKACiiigAooooA&#10;KKKKACiiigAooooAKKKKACiiigAooooAKKKKACiiigBKWiigAooooAKKKKACiiigAooooAKKKKAC&#10;iiigAooooAKKKKACiiigAooooAK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CiiigAooooAKKKKACiiigAooooAKKKKACiiigAooooAKKKKACiiigAooooAKKKKAC&#10;iiigAooooAKKKKACiikoAW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EpaKKACiiigAooooAKKKKACiiigAooooAKKKKACiiigAooooAKKKKACiiigAooooAK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loAKKKKACiiigAooooAKKKKACiiigAooooAKKKKACiiigAooooAKKKKACiiig&#10;AooooAKKKKACiiigAooooAKSlooAKKKKACiiigAooooAKKKKACiiigAooooAKKKKACiiigAooooA&#10;KKKKACiiigAooooAKKKKACiiigAooooAKKKKACiiigAooooAKKKKACiiigAooooAKKKKACiiigAo&#10;oooAKKKKACiiigAooooAKKKKACiiigAooooAKKKKACiiigAop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SgBaKKKACiiigAooooAKKKSgBaKKKACiiigAooooAKKKKACiiig&#10;AooooAKKKKACiik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loAKKKKACiiigAooooAKKKKACiiigAooooAKKKKACiiigAooooAKKKKACiiigAooooAK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pKWigAooooAKKKKACiiigAooooAKKKKACiiigAooooA&#10;KKKKACiiigAooooAKKKKACiiigAooooAKKKKACiiigAooooAKKKKACiiigAooooAKKKKACiiigAo&#10;oooAKKKKACiiigAooooAKKKKACiiigAooooAKKKKACiiigAooooAKKKKACiiigAooooAKKKKACkp&#10;aKACiiigAooooAKKKKACiiigAooooAKSlooAKKKKACiiigAooooAKKKKACiiigAooooAKK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E&#10;paKKACiiigAooooAKKKKACiiigAooooAKKKKACiiigAooooAKKKKACiiigAooooAKKKKACiiigAo&#10;oooAKKKKACiiigAooooAKKKKACiiigAooooAKKKKACiiigAooooAKSlooAKKKKACiiigAooooAKK&#10;KKACiiigAooooAKKKKACiiigAooooAKKKKACii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in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gBaKKKACiiigAooooAKKKSgBaKKKACiiigAooooAKKKKACiiigAoooo&#10;AKKKKACiiigAooooAKKKKACiiigAooooAKKKKACik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KKKAEpaKKACiiigAooooAKKKKACiiigAooooAKKKKACiiigA&#10;ooooAKKKKACiiigAooooAKKKKACiiigAooooASloooAKKKKACiiigAooooAKKKKACiiigAooooAK&#10;KKKACiiigAooooAKKKKACiiigAooooAKKKKACiiigAooooAKKKKACiiigAooooAKSlooAKKK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WiigAooooAKKKKAEpaKKACiiigAooo&#10;oAKKKKACiiigAooooAKKKKACiikoAWiiigApKW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SloAKKKKACiiigAooooAKKKK&#10;ACiiigAooooAKKKKACiiigAooooAKKKKACiiigAooooAKKKKACiiigAooooAKKKKACiiigAopKWg&#10;AooooAKKKKACiiigAooooAKKSl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pKWigAooooAKKKKACiiigAooooAKKK&#10;KACiiigAooooAKKKKACiiigAooooAKKKKAEpa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pKWgAooooAKKKKACiiigAooooASloooAKKKKACiiigAooooAK&#10;KKKACiiigAooooAKKKKACiiigAooooAKKKKACiikoAWiiigBKWiigAooooAKKKKACiiigAooooAK&#10;KKKACiiigAooooAKKKKACiikoAWiiigAooooAKKKKACiiigAooooAKKKSgBaKKKACiiigAopKWgA&#10;ooooAKKKKACiiigAooooA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oooAKKKKACiiigAooooAKKKKACiiigAooooAKKKKACiiigAooooAKKKKACiiigA&#10;ooooAKKKKACiiigBKWiigAooooAKKKKACiiigAooooAKKKKACiiigAooooAKKKKACiiigAooooAK&#10;KKKACiiigAooooAKKKKACiiigAooooAKKKKACiiigAooooAKKKKAEpaKKACiiigAooooAKKKKACi&#10;iigAooooA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WgAooooAKKKKACiiigAooooAKKKKACiiigAooooAKKKKACiiigAooooAK&#10;KKKACiiigAooooAKKKKACiiigAooooAKKKKACiiigAooooAKKKKACiiigAooooAKKKKACiiigAoo&#10;ooAKKKKACiiigAooooAKKKKACiiigAooooAKKKKACiiigAooooAKKKKAC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kpaKACiiigAooooAKKKKACiiigAooooAKSlooAKKKKACiiigAoo&#10;ooAKKKKACiiigAooooAKKKKACiiigAooooAKKKKACiiigAooooAKKKKACiiigAooooAKKKKACiii&#10;gAooooAKKKKACiiigAooooAKKKKACiiigAooooAKKKKACiiigAooooAKKKKACiiigApKWigAoooo&#10;AKKKKACiiigAooooAKKKKACkpaKACiiigAooooAKKKKACiiigAooooAKKKKACi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WgAooooAKKKKACiiigAooooAKKKKACiiigA&#10;ooooAKKKKACiiigAooooAKKKKACiiigAooooAKKKKACiiigApK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pKWigAooooAKKKKACiiigAooooAKKKKACiiigAooooAKKKKACiiigAoooo&#10;AKKKKACiiigAooooAKKKKACiiigAooooAKKKKACiiigApKWigAooooAS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WiigAooooAKKKKACiiigAooooAKKKKACiiigAooooAKKKKACiii&#10;gAooooAKKKKACiiigAooooAKKKKACiiigAopKWgAoopKAFooooAKKKKACiiigAooooAKKKKACiii&#10;gAooooAKKKKACiiigAooooAKKKKACiiigAooooAKKKKACiik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KKKKACiii&#10;gAooooAKKKKACiiigAooooAKSlooAKKKKACiiigAooooAKKKKACiiigAooooAKKKKACiiigAoooo&#10;AKKKKACiiigAooooAKKKKACiiigAooooAKKKKACiiigAooooAKKKKACiiigAooooAKKKKACiiigA&#10;pKWigAooooAKKKKACiiigAooooAKKKKAEpaKKACiiigAooooAKKKKACiiigAooooAKSlooAKKKKA&#10;CiiigAooooAKKKKACiiigApKW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pKAFooooAKKK&#10;KACiiigAooooAKKKKACiiigAooooAKKKKACiiigAooooAKKKKACiiigAooooAKKKKACiiigA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KKKKACiiigAooooAKKKKACiiigA&#10;ooooAKKKKACiiigAooooAKKKKACiiigBKWiigAooooAKKKKACiiigAooooAKKKKACiiigAooooAK&#10;KKKACiiigAooooAKKKKACiiigAooooAKKKKACkpaKACiiigAooooAKKKKACiiigAooooAKKKKACi&#10;iigAooooAKSlooAKKKKACiiigAooooAKKKKACiiigAooooAKKKKACiiigAooooAKKKKACiiigB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KAFpK&#10;WigAooooAKKKKACiiigAooooAKKKKACiiigAooooAKKKKACiiigAooooAKKKKACiiigAooooAKKK&#10;KACiiigApKWigAooooAKKKKACiiigAooooAKKKKACiiigAooooAKKKKACiiigAooooAKKKKACiii&#10;gAooooAKKKKACiiigAooooAKKKKACiiigAooooAKKSl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ApKWigAooooAKKKKACiiigAooooAKKK&#10;KACiiigAooooAKKKKACiiigAooooAKKKKACiiigAp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i&#10;iigApKWigAooooAKSlooAKKKKACiiigAoopKAFooooAKKKKACiiigAooooAKKKKACiiigAooooAK&#10;KKKACiiigAooooAKKSloAKKKKACiiigAooooAKKKKACiiigAooooAKKKKACiiigAooooAKSlooAK&#10;KKKACiiigAoopKA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aKACiiigAooooAKKKKACiiigAoooo&#10;AKKKKACiiigApKWigAooooAKKKKACiiigAooooAKKKKACiiigAooooAKKKKACiiigAooooAKKKKA&#10;CiiigAooooAKKKKACiiigApKWigAooooAKKKKACiiigAooooAKKKKACiiigAooooAKKKKACiiigA&#10;ooooAKKKKACiiigAooooAKKKKACiiigAooooAKKKKACiiigApKWigAooooASloooAKKKKAEpaKKA&#10;CiiigAooooAKKKKACiiigAooooAKKKKACiiigAooooAKKKKACi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kpaACiiigAooooAKKKKACiiigAooooAKKKKACiiigAoo&#10;ooAKKSloAKKKKACiiigAooooAKKKKACiiigAooooAKKKKACiiigAooooAKKKKACiik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BKWiigAoo&#10;ooAKKKKACiiigAooooAKKKKACiiigAooooAKKKKACiiigAooooAKKKKACiiigAooooAKKKKACiii&#10;gAooooAKKKKACiiigAooooAKKKKACiiigAooooAKKKKACkpaKACiiigAooooAKKKKACiiigAoooo&#10;AKKKKACiiigAooooAKKKKACiiigAooooA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iigAooooAKKKKACiiigAooooAKKKKACiiigAooooAKKKKACi&#10;iigAooooAKKKKACkpaKACiiigAooooAKKKKACiiigAooooAKKKKACiiigAooooAKKKKACiikoAWk&#10;pa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lAC0UUUAFFFFABRRRQAUUUUAFFFFABRRRQAUUUUAFFFFABRRRQAUUUUAF&#10;FFFABRRRQAUUUUAFFFFABRRRQAUUUUAFFFJQAtFFFABRRRQAUUUUAFFFFABRRRQAUUUUAFFFFABR&#10;RRQAUUUUAFFFFABRRRQAUUUUAFFFFABRRRQAUUUUAFFFFABRRRQAUUUUAFFFJQAtFFFABRSUtABR&#10;RRQAUUU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RQAUUUUAFFJS0AFFFFABRRRQAUUUUAFJS0UAFFFFABRRRQAUUUUAFFFFABRRRQAUUUUAF&#10;FFFABRRRQAUUUUAFFFFABRRRQAUUUUAFFFFABRRRQAUlLRQAUUUUAFFFFABRRRQAUUUUAFFFJQAt&#10;FFJQAtFFFABRRRQAUUUUAFFFFABRRRQAUUUUAFFFFABRRRQAUUUUAFFFFABRSUtABRRRQAUUUUAJ&#10;S0UUAFJS0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pKWig&#10;AooooAKKKKACiiigAooooAKKKKACiiigAooooAKKKKACiiigAooooAKKKKACiikoAWiiigAooooA&#10;KKKKAEpaKKACiiigAooooAKKKKACiiigAooooAKKKKACiiigAooooAKSlooAKKKKACiiigAooooA&#10;KKKKACiiigAooooAKKKKACiiigAooooAKKKSgBaS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aACii&#10;igAooooAKKKKACiiigAooooAKKSl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ooAKKKKACiiigAooooAK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iiigAooooAKKKKACiiigAooooAKKKKACiiigAooooAKKKKACiiigAooooAKKKKACii&#10;igAooooAKKKKAEpaKKACiiigAooooAKKKKACiiigAp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p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KWgAooooAKKKKACikpa&#10;ACiiigAooooAKKKKACiiigAooooAKKKKACiiigAooooAKKKSgBaKKKACiiigAooooAKKKKACiiig&#10;AooooAKKKKACiiigAooooAKKKKACiiigAooooAKKKKACiiigAooooAKKKKACiiigAooooAKKKKAC&#10;iiigAooooAKKKKACiiigAopKW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SgBaKKK&#10;ACiiigAooooAKKKKACiiigAooooAKKKKACiiigAooooAKSlooAKKKKACiiigAooooAKKKKACiiig&#10;AooooAKKKKACikpaACiiigApKWigAooooAKKKKACiik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SloooAKKKKACiiigAooooAKKKKACiiigAooooAKKKKACiiigAooooAKKKSgBaS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RQAUUUU&#10;AFFFFABRRRQAUUUUAFFFFABRRRQAUUUUAFFFFABRRRQAUUUUAFFFFABRRRQAUUUUAFFFFABRRRQA&#10;UlLRQAUUUUAFFFFABRRRQAUUUUAFFFFABRRRQAUUUUAFFFFABS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SUALRRRQAUUUUAFFFFABRRRQAUUUUAJS0UUAFFFFABRRRQAUU&#10;UUAFFFFABRRRQAUUUUAFFFFABRRRQAUUUUAFFFFABRSUtABS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JS0AFFFFABRRRQAUUUUAFFFFABRRRQAUUUUAFFFFABRRRQAUUUUAFFFFA&#10;BRRRQAUUUUAFFFFABRRRQAUUUUAFFFFABRRRQAUUUUAFFFFABRRRQAUUUUAFFFFABRRRQAUUUUAF&#10;FFFABRRRQAUUUUAFFFFABRRRQAUUUUAFFFFABRRSUALR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SUtFABRRRQAUUUUAFFFFABRRRQAUUUUAFFFFABRRRQAUUUUAFFFFABRRRQAUUUUAFFF&#10;FABRRRQAUUUUAFFFFABRRRQAUUUUAFFFFABRRRQAlLRRQAUl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SloAKKKKACiiigAooooAKKKKACiiigAoopKAFooooAK&#10;KKKACiiigAooooAKKKKACiikoAWiiigAooooAKKKKACiiigAooooAKKKKACiiigAooooAKKKKACi&#10;iigAooooAKKKKACiiigAooooAKKKKACiiigAooooAKKK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UtFFABSUtFABRRRQAUUUU&#10;AFFFFABRRRQAUUUUAFFFFABRRRQAUUUUAFFFFABRRRQAUUUUAFFFFABRRRQAUUUUAFJS0UAFFFFA&#10;BRRRQAUUUUAFFFFABRRRQAUUUUAFFFFABRRRQAUUUUAFFFFABRRRQAUUUUAFFFFABRRRQAUUUUAF&#10;FFFABRRRQAUUUUAFFFFACUtFFABSUt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kpaKACiiigAooooAKKKKACiiigAooooAKKKKACii&#10;igAooooAKKKKACiiigAooooAKKKKACiiigAooooAKKKKACkpaKACiiigAooooAKKKKACiiigAooo&#10;oAKKKKACiiigAooooAKSlooAKKKKACiiigAooooAKKKKACiiigAooooAKKKKACiiigAooooAKKKK&#10;ACk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BRRRQAUUUUAFFFFABRRRQAUUUUAFFFFABSGlpDQBBa828XT7g6fSrFQ24xDGPRR/&#10;KpqACiiigAooooAKKKKACiiigAooooAKKKKACiiigAooooAKKKKACikpaACiiigAooooAKKKKACi&#10;iigAooooAKKKKACiiigAooooAKKSloAKKKKACiiigAooooAKKKKACiiigAooooAKKKKACiiigAoo&#10;ooAKKKKACikpaACiiig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SUALRRRQAUUUUAFFFFABRRR&#10;QAUUUUAFFJS0AFFFFABRRRQAUUUUAFFFFABRRRQAUUUlAC0UUUAFFFFABRRRQAUUUUAFFFFABRRS&#10;UALRRRQAUUUUAFFFFABRRRQAUUUUAFFFFABRRRQAUUUUAFFFFABRRRQAUUUUAFFFFABRRRQAUUUU&#10;AFFFFABRRRQAUUUUAFFFJQAtFFFABRRRQAUUUUAFFFFABRRRQAUUlLQAUUUUAFFFFABRRRQAUUUU&#10;AFFFFABRRSUALRRRQAUUUUAFFFFABRRRQAUUUUAFFFJ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CiiigAooooAKKKKACiiigAooooAKKKKACiiigAooo&#10;oAKKKKACiiigAooooAKKKKACiiigAooooAKKKKACiiigAooooAKKKKACiikoAWiiigAooooAKKKK&#10;ACiiigAooooAKKKKACiiigAooooAKKKKACiikoAWiiigAoopKAFooooAKKKKACiiigAooooAKKKK&#10;AEpaKKACiiigAooooAKKKKACiiigAooooAKKKKACiiigAooooAKKKKACiiigAop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pKAFooooAKKKKAC&#10;iiigAooooAKKKKACiiigAooooAKKKSgBaKKKACiiigAooooAKKKKACiiigAooooAKKKKACiiigAo&#10;oooAKKKKACiiigAooooAKKKKACiiigAooooAKKKKACiiigAooooAKKKKACiiigAooooAKKKKACii&#10;igAooooAKKKKACiiigAooooAKKKSgBaKKKACiiigAooooAKKKKACiiigAooooAKKKKACiiigAooo&#10;oAKKKKACi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JQAtFFFABRRRQAUUUUAFFFFABRRRQAUUlLQA&#10;UUUUAFFFFABRRRQAUUUUAFFFFABRRSUALRRRQAUUUUAFFFFABRRRQAUUUUAFFFFABRRRQAUUUUAF&#10;FFFABRRRQAUUUUAFFFFABRRRQAUUUUAFFFFABRRRQAUUUUAFFFFABRRRQAUUUUAFFFFABRRRQAUU&#10;UUAFFFJQAtFFFABRRRQAUUUUAFFFFABRRRQAUUUUAFFFFABRRRQAUUUUAFFFFABRRRQAUUUlAC0U&#10;UUAFFFFABRRRQAUUUUAFFFFABRRSUALRRRQAUU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pKWigAooooAKKKKACiiigAooooAKKKKACiiigAooooAKKKKACiiigAooooAKKKKACiiigAooooAK&#10;KKKACiiigApKWigAooooAKKKKACiiigAooooAKKKKACiiigAooooAKKKKACkpaKACiiigAooooAK&#10;KKKACiiigAooooAKKKKACiiigAooooAKKKKACiiigAp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LRRQAUUUUAFFFFABRRRQAUUUUAFFFFABRRRQAUUUUAFFFFABRRRQAUUUlA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7pglvK7AkKpYge1WKq3uPss+enltnH0oAqaGhi0&#10;mwjPJW3jU49lFatUNL5sLX/rin8hV+gAooooAKKKKACiiigAooooAKKKKACiiigAooooAKKKKACi&#10;iigAooooAKKKKACiiigA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SgBaKKKACiiigAooooAKKKKACiii&#10;gAooooAKKKKACiiigAooooAKKKKACiiigAoopKAFooooAKKKKACiiigAooooAKKKKACiiigAopKW&#10;gAooooAKKKKACiiigAooooAK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SUALRRRQAUUUUAFFFFA&#10;BRRRQAUUUUAFFFFABRRRQAUUUUAFFFFABRRRQAUUUUAFFFFABRRS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FFFFACUtFFABRRRQAUUUU&#10;AFFFFABRRRQAUUUUAFFFFABRRRQAUUUUAFFFFABRRRQAUlLRQAUUUUAFFFFABRRRQAUUUUAFFFFA&#10;BRRRQAUUUUAFFFFABRRRQAUUUUAFFFFABRRRQAUUUUAFFFFABRR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k&#10;oAWiiigAooooAKKKKACiiigAooooAKKKKACiiigAooooAKKKKACiiigAooooAKKKSgBaKKKACiii&#10;gAooooAKKKKACiiigAooooAKKSloAKKKKACiiigAooooAKKSloAKKKKACiiigAooooAKKKKACiii&#10;gAooooAKKKKACiiigAooooAKKKKACiiigAooooAKKKKACiiigAooooAKKKKACiiigAooooAKKKKA&#10;CiiigAooooAKKKKACiiigAooooAKKKSgBaKKKACiiigAooooAKKKKACiiigAooooAKKSl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BRRRQAUUUUAFFFFABRRRQAUUUUAFFFFABRR&#10;RQAUUUUAFFFFABRRRQAUUUUAFJS0UAFJS0UAFFFFABRRRQAUUUUAFFFFABRSUtABRRRQAUUUUAFF&#10;JS0AFFFFABRRRQAlLRRQAUUUUAFFFFABRRRQAUUUUAFFFFABRRSUALRRRQAUUUUAFFFFABRRRQAU&#10;UUUAFFFFACUtFFABSUtFABRRRQAUUUUAFFFFABRRRQAUUUUAFFFFABRRRQAUUUUAFFFFABRRRQAU&#10;UUUAFFFFABRRRQAUUUUAFFFFABRRRQAUUUUAFFFFABRSUtABRRRQAUUUUAJ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tFFFABRRRQAUUUUAFFFFABR&#10;RRQAUUUUAFFFFABRRRQAUUUUAFFFFABRRRQAUUUUAFFFFABRRRQAUUUUAFFFFABRRRQAUUUUAFFF&#10;FABRRRQAUUUUAFFFFABRRRQAUUUUAFFFFABRRRQAUUUUAFFFFABRRRQAUUUUAFFFFABRRRQAUUUU&#10;AFFFFABRRRQAUUUlAC0UUUAFFFFABRRRQAUUUUAFFFJQAtFFFABRRRQAUUUUAFFF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S0UUAFFFFABRRRQAUUUUAFFFFABRRRQAUUUUAFFFFABRRRQAUUUUAF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CUtFFABRRRQAUUUUAFFFFABRRRQAUUUUAFFFFABRRR&#10;QAUUUUAJS0UUAFFFFABRRRQAUUUUAFFFFABRRRQAUUUUAFFFFABRRRQAUUUUAFFFFABSUtFABRRR&#10;QAUUUUAFFFFABRRRQAUUUUAFFFFABRRRQAUUUUAFFFFABRRRQAUUUUAFFFFABRRRQAUUUUAFFFFA&#10;CUt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RRQAUUUUAFFFFABRRRQAUUUlAC0UUUAFFFFABRRRQAUUUUAFFFFABRRRQAUUUlAC0UUUA&#10;FFFFABRRRQAUUUUAFFFFABRRRQAUUUUAFFFFABRRRQAUUUUAFFFFABRRRQAUUUUAFFFFABRRRQAU&#10;UUUAFFFFABRRRQAUUUUAFFFFABRRRQAUUUUAFFFFABRRSUALRRRQAUUUUAFFFFABRRRQAUU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Xin/jwXp/rB1+hrpa5jxSpNkH4wjgkfXigDX0r/kHWn/XFP/QRWhVDS/8Ajwtf+uKf&#10;yFX6ACiiigAooooAKKKKACiiigAooooAKKKKACiiigAooooAKKSloAKKKKACiiigAooooAKKKKAC&#10;iiigAooooAKKKKACiiigAooooAKKKKACiiigAooooAKSlooAKKKKACiiigApKWigAooooAKKKKAC&#10;iiigAooooAKKKKACiiigAooooAKKKKACiiigAooooAKKKKACiiigA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vE0ZfTyQPuMGP6iuhrmvFLEaeUGcO4BP6/wBKANbSuNPt&#10;B/0xT/0EVfqhpRzp9of+mKf+gir9ABRRRQAUUUUAFFFFABRRRQAUUUUAFFFFABRRRQAUUUUAFFFF&#10;ABRRRQAUUUUAFFFFABRRRQAUUUUAF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EeLNwePJ+Tyzge+f/wBVdvXH+KiQIuBja3J/CgDf0g502zP/&#10;AEwT/wBBFaNZ2k/8g2z/AOuCf+gitGgAooooAKKKKACiiigAooooAKKKKACiiigAooooAKKKKACi&#10;iigAooooAS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FFFABRRRQAUUUUAFFFFABRRRQAUUUUAFFFFABRRRQAUUUUAFFFFABRRRQAUUUUAFFFFABRRRQA&#10;UUUUAFFFFABRRRQAUUUUAFFJS0AFFFFABRRRQAUUUUAFFFFABXE+Jk/fqVGWaPn9a7auI8Uf69Rj&#10;P7r+poA6bSf+QbZ/9cE/9BFaNZ2kf8g2z/64J/6CK0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pKAFooooAKKKKACiiigAooooAKKKKACiiigAooo&#10;oAKKKKACiiigAoopKAFooooAKKKKACiiigAooooAKKKKACiiigAooooAKilQuuAcVLRQAxBtUA0+&#10;iigAooooAKKKKACiiigAooooAKKKKACiiigAooooAKKKKACiiigAooooAKKKKACiiigAooooAKKK&#10;SgBaKKKACiiigAoop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UtFFABRRRQAUUUUAFFFFABRRRQAUUUUA&#10;FJS0UAFFFFABRRRQAUUUUAFFFFABRRRQAUUUUAFFFFABRRRQAUUUUAFFFFABRRRQAUUUUAFFFFAB&#10;RRRQAUUUUAFFFFABRRRQAlLRRQAUUUUAFFFFABRRRQAUUUUAFFFFABRRRQAUUUUAFFFFABRRRQAU&#10;UUUAFFFFACUtFFABRRRQAUUUUAFFFFABRRRQAUUUUAFFFFABRRRQAUUUUAFFFFABS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iigAooooAKSlooAKKKKACiiigAooooAKKKKACiiigAooooAKKKKACiiigApKWigBKWii&#10;gAooooAKKKKACiiigAooooAKKKKACiiigAooooAKKKKACiiigAoopKACloooAKKKKACiiigAoooo&#10;AKKKKACiiigAooooAKKKKACiiigAooooAKKKKACiiigAopKWgAooooAKKKKACiiigAooooAKKKKA&#10;CiiigAooooAKKKKACii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FABRRRQAUU&#10;UUAFFFJQAtFFFABRRRQAUUUlAC0UUUAFFFFABRRRQAUUUUAFFFFABRRRQAUUUUAFFFFABRRRQAUU&#10;UUAFFFFABRRRQAUUUUAFFFFABRRRQAUUUUAFFFFABRRRQAUUUUAFFFFABRRRQAUUUUAFFFFABRRR&#10;QAUUUUAFFFFABRRRQAUUUUAFFFFABRRRQAUUUUAFFFFABRRSUALRRRQAUUUUAFFF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C0UUUAFFFFA&#10;BRRRQAUUUUAFFFFABRRRQAUUUUAFFFFABRRRQAUUlLQAUUUUAFFFFABRRRQAUUUUAFFFFABRRRQA&#10;UUUUAFFFFABRRRQAUUUUAFFFFABRRRQAUUUUAFFFFABRRRQAUUUUAFFFFAB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CUtFFABRRRQAUUUUAFFFFABRRRQAlLRRQAUUUUAFFFFABRRRQAUUUUAF&#10;FFFABRRRQAlLRRQAUUUUAFFFFABRRRQAUUUUAFFFFACUt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koAWiiigAooooAKKKSgBaKKKACiiigAooooAKKKKACiiigAooooAKKKKACii&#10;igAooooAKKKSgBaKKKACiiigAooooAKKKKACiiigAooooAKKKKACiiigAooooAKKKKACiiigAooo&#10;oAKKKKACiiigAooooAKKKKACiiigAooooAKKKKACiiigAooooAKKKKACiikoAWiiigAooooAKKKS&#10;gBaKKKACiiigAooooAKKKKACiiigAooooAKKKKACiiigAooooAKK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aKKACiiigAooooAKKKKACiiigAooooAKKKKACiiigAooooAKKKKAEpaKKACiiigAooooAKKKK&#10;ACiiigAooooAKKKKACiiigAooooAKKKKACiiigAooooAKK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ooooA&#10;KKKKACiiigAooooAKKKKACiiigAooooAKKKKACiiigAooooAKKKKACiiigAooooAKKKKACiiigAo&#10;oooAKKKKACiiigAooooAzdWUtYzgZyFzx7HNcPcfcf6Gu61RttnJ77R+ZArhZzlX+hpUNZ3el8WF&#10;qP8Apin8hV+qOmf8eFr/ANcU/kKvUg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ooAKKKKACiiigAooooAKKKKACi&#10;iigAooooAKSlooAKK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ooooAKKKKACi&#10;iigAooooAKKKKACiiigAooooAKKKKACiiigAooooAKKKKACiiigAooooAKKKKACiiigAooooAKKK&#10;KACiiigAooooAz9UANlNnsM/lzXCT8I/0Nd9qPFnN/uGuCnHyv8AQ0o1nd6X/wAeFr/1xT+Qq/VH&#10;Tf8Ajxtf+uSfyFXqQcFFFFABRRRQAUUUUAFFFFABRRRQAUUUUAFFFFABRRRQAUlLRQAUUUUAFFFF&#10;ABRRRQAUUUUAFFFFABRRRQAUUUUAFFFFAC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vs/ZZtvUKTXB3H3ZPoa7rU&#10;WdbOZkOGCHmuDnztkz6GlGyO70z/AI8LX/rin8hV6qGl/wDIPtP+uKf+gir9IOCiiigAooooAKKK&#10;KACiiigAooooAKKKKAE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Wotss52xn5CK4O5YbZM9CDmu51R&#10;S9pInqOfpXDzj5X+hpRrO60z/jwtf+uKfyFXqo6Z/wAeFr/1xT+Qq9SDgooooAKKKKACiiigAooo&#10;oAKKKKACiiigAooooAKKKKACiiigAooooAKKSloAKKKKACiiigAooooAKKKKACiiigAooooASl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pKWgAooooAKKKKACiiigAooooAKK&#10;KKACiiigAooooAKKKKACiiigAooooAKKKKACiikoAWiiigAooooAKKKKACiiigAooooAKKKKACii&#10;igAooooAKKKKACiiigAooooAKKKKACiiigAooooAKKKKACiiigAooooAKKKKACiiigAooooAKKKK&#10;ACiiigAoopKAFooooAKKKKACiikoAW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kpaKACiiigAooooAKKKKACiiigAooooAKKKKACiiigAooo&#10;oAKKKKAEpaKKACiiigAooooAKKKKACiiigAooooAKKKKACiiigAooooAKKKKACiiigAooooAKKKK&#10;ACiiigAooooAKKKKACiiigAooooAKKKKACiiigAooooAKKKKACiiigBKWiigAooooAKKKKAEpa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JS0UAFFFFABRRRQAUUUUA&#10;FFFFABRRRQAUUUUAFFFFABRRRQAUUUUAJS0UUAFFFFABRRRQAUUUUAFFFFABRRRQAUUUUAFFFFAB&#10;RRRQAUUUUAFFFFABRRRQAUUUUAFFFFABRRRQAUUUUAFFFFABRRRQAUUUUAFFFFABRRRQAUUUUAFF&#10;FFACUtFFABRRRQAUUUUAJS0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pKWgAooooAKKKKACiiigAooooAKKKKACiiigAooooAKKKKACii&#10;igAooooAKKKKACii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loAKKKKACiiigAooooAKKKKACiiigAo&#10;oooAKKKKACiiigAooooAKKKKACiiigAopKWgAopKWgAooooAKKKKACiiigAooooAKKKKACiiigAo&#10;oooAKKKKACiiigAopKWgAooooAKKKKACiiigAooooAKKKKACiiigAooooAK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CiiigAooooAKKKKAEpa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WgAop&#10;KWgAooooAKKKKACiiigAooooAKKKKACiiigAooooAKKKKACiiigAooooAKKKKACiiigAooooAKKK&#10;KACiiigAooooAKKKKACiiigAooooAKKKKACiiigAooooAKKS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FooooAKKKKACkpaKACiiigAooooAKKKKACiiigAooooAKSlooAKKK&#10;KACiiigAooooAKKKKACiiigAooooAKKKSgBaKKKACiiigAooooAKKKKACiiigAooooAKKKKACiii&#10;gAoopKAFooooAKKKKACiiigAooooAKKKKACiiigAooooASloooAKKKKACiiigAooooAKKSl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KACiiig&#10;AooooAKKKKACiiigAooooAKKKKACikpaACiikoAWiiigAooooAKKKKACiiigAooooAKKKKACiiig&#10;AooooAKKKKACiiigAopKKAFooooAKKKKACiiigAooooAKKKKACiiigAooooAKKKKACiiigAooooA&#10;KKSl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Wiig&#10;AooooAKKKKACiiigAooooAKKKKACiiigAooooAKKKKACiiigAooooAKKKKACiiigAooooAKKKKAC&#10;iiigAooooAKKKKACiiigAooooAKKKKACiiigAooooASloooAKKKKACiiigBKWiigAooooAKKKKAC&#10;iiigAooooAKKKKACiiigAooooAKKKKACiiigB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Sl&#10;oooAKKKKACiiigAooooAKKSloAKKKKACiiigBKWiigAooooAKKKKACiiigAooooAKSlooAKKKKAC&#10;iiigAooooAKKKKACiiigAooooAKKKSgBaKKKACiiigAooooAKKKKACiiigAooooAKKKKACiiigAo&#10;opKAFooooAKSlooAKKKKACiiigAooooAKKKKACiiigBKW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T8QZNxGOwjP86w&#10;P4W+lbuvc3aDI/1f9awgMq3OOKBGegWHFnbj/pkv8qt1T08YsrYekS/yFXKBQooooAKKKKACiiig&#10;A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lAC0UlLQAUUUUAFFFFABRRRQAUUUUAFFFFABRRRQAUUUUAFFFFABR&#10;RRQAUUUUAFFFFABRRRQAUUUUAFFFFABRRRQAUUUUAFFFFABRRRQAUUUUAFFFFABRRRQAUUUUAFFJ&#10;S0AFFFFABRRRQAUUUUAFFFFABRRRQAUUUUAFFFFABRRRQAUUUUAFFFFABRRRQAUUUlAC0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FFFABRRRQAUUUUAFFFFABRRRQAUl&#10;LRQAUUUUAFFFFABRRRQAUUUUAFFFFABRRRQAUUUUAFFFFABRRRQAUUUUAFFFFABRRRQAUlLRQAUU&#10;UUAFFFFABRRRQAUUUUAFFFFABRRRQAUUUUAFFFFABRRRQAUUUUAFFFFABRRRQAUUUUAFFFFABRRR&#10;QAUUUUAFFFFABRRRQAUUUUAFFFFABRRRQAUUUUAFJS0UAFFFFABRRRQAUUUUAFFFFABRRRQAUUUU&#10;AFFFFABRRRQAUUUUAFFFFABRRRQAUUUUAFJ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UUUUAFFFFABRRRQAUUUUAFFFFABRRRQAUUUUAFF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SgBaKKKACiiigAooooAKKKKACiiigAooooAKKKKACiiigAoooo&#10;AKKKKACiiigAooooAKKKKACiiigAooooAKKKKACiiigAooooAKKKKACiiigAoop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aKKACiiigA&#10;ooooAKKKKACiiigAooooAKKKKACiiigAooooAKKKKACiiigAooooAKKKKACiiigAooooAKKKKACi&#10;iigAooooAKKKKACiiigAooooAKKKKACiiigAooooAKKKKACkpaQ0Acdq4Ju5G4xwB+A//XVGHg5P&#10;ar+qnE5HpWfEeTkZ9qBl9Tt7L/j1g/65r/KrVVbL/j1g/wCua/yq1Q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KACiiigAooooAK&#10;KKKACiiigAooooAKKKKACiiigAooooAKKKKACk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loAKKKKACiiigAooooAKKKKACiiigAoooo&#10;AKKKKACiiigAooooAKKKKACiiigAooooAKKKKACiiigAooooAKKKKACiiigAooooAKKKKACiiigA&#10;ooooAKKKKACiiigAooooAKSlooA4fUgI72dR3Ib8xVaE/MCeKvaz/wAfz/7q/wBaoJ91vpQNe53N&#10;n/x6w/8AXNf5VZqpY/8AHpb/APXNf5VboHBRRRQAUUUUAFFFFABRRRQAUUUUAFFFFABRRRQAUUUU&#10;AFFFFABRRRQAUUUUAFFFFABRR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CUtFFABRRRQAUUUUAFFFFABRRRQAUlLRQAUUUUAFFFFABRRRQAUUlLQAUUUUAFFF&#10;FACUtFFABRRRQAUUUUAFFFFABRRRQAUUUUAJS0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J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lLQAUUUUAFFFFABRRRQAUUUUAFFFFABRRRQAUUUUAFFFFABRRRQAUUUUAFFFJ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awM3khz2UYx7f/AF6z4hk49av6soN08g6sAD+FUoeGye3NA07ex4tIB/0zX+VW&#10;qq2PNpAR08tf5Vao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UAFFFFABRRRQAUUUUA&#10;FFFFABRRRQAUUUUAFFFFABRRRQAUUUUAFFFFABRRRQAlLRRQAUUUUAFFFFABRRRQAUUUUAFFFFAB&#10;RRRQAUUUUAFFFFABRRRQAUUUUAFFFFABRRRQAUUUUAFFFFABRRRQAUUUUAFFFFABRRRQAUUUUAFF&#10;FFABRRRQAUUUUAFFFFABRRRQAUUUUAFFFFABRRRQAUUUUAFFFFABRRRQAUUUUAFFFFABRRRQAUUU&#10;UAFFFFACUtFFABRRRQAUUUUAFFFFABRRRQAUUUUAFFFFABRRRQAUUUUAFFFFABRRRQAUUUUAFJ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QAtFFFABRRRQAUUUUAFFFFABRR&#10;RQAUUUUAFFFFABRRRQAUUUUAFFFFABRRSUALRRRQAUUUUAFFFFABRRRQAUUUUAFFFFABRRRQAUUU&#10;UAFFFFABRRRQAUUUUAFFFFABRRRQAU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gGnU1hkGgDiNR&#10;O6ZqrQDLY9atX4xM1RWw+YUow7W0G23hB7Io/SrFRxf6tP8AdFSUg8KKKKACiiigAooooAKKKKAC&#10;iiigAooooAKKKKACiiigAooooAKKKKACiiigAooooAKKKKACiiigAooooAKKKKACiiigAooooAKK&#10;KKACiiigAooooAKKKKACiiigAooooAKKKKACiiigAooooAKKKKACikpa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koAWiiigAooooAKKKKACiiigAooooAKKKKACiiigAooooAKKKKACiiigAooooAKKKKACiiig&#10;AooooAKKKKACiiigAooooAKKKKACiiigAopKWgAooooAKKKKACiiigAooooAKKKKACiiigAooooA&#10;KKKKACiiigAooooAKKKKACiiigAooooAKKKKACiiigAoop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kpaACiiigAooooAKKKKACiiigAooooAKKK&#10;SgBaKKKACiiigAooooAKKKKACiiigAoopKAFooooAKKKKACiiigAooooAKKKKACiiigAooooASlo&#10;ooAKKKKACiiigBKWiigAooooAKKKKACiiigAooooAKKKKACiiigAoopKAFooooAKKKKACiiigAoo&#10;ooAKKKKACiii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KACiiigAooooA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xQAtFFFABRRR&#10;QAUUUUAFFFFABRRRQAUUUUAFFFFABRRRQAUUUUAFFFFABRRRQAUUUUAFFFFABRRRQAUUUUAFFFFA&#10;BRRRQAUUUUAFFFFABRSUtABRRS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LRRQAUUUUAFFFFABRR&#10;RQAUUUUAFFFFABRRRQAUUUUAFFFFABRRRQAUUUUAFFFFABRRRQAUUUUAFFFFABRRRQAUUUUAFFFF&#10;ABRRRQAUUUUAFFFFABRRRQAUUUUAFFFFABRRRQAUUUlAC0UUUAFFFFABRRRQAUUUUAFFFFABRRRQ&#10;AUUUUAJS0UUAFFFFABRRRQAlLRRQAUUUUAFFFFABRRRQAUUUUAFFFFABRRRQAUUUUAFFFFABRRRQ&#10;AlLRRQAUUUUAFFFFABR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koAWiiigAooooAKKKKACiiigAoooo&#10;AKKKKACiiigAooooAKKKKACiiigAooooAKKKKACiiigAooooAKKKKACiiigAooooAKKKKACiiigA&#10;ooooAKKKKACiiigAooooAKKKKACiiigAooooAKKSloAKKKKACiiigAooooAKKKKACiiigAooooAK&#10;KKKACiiigAooooAKKKKACiiigAooooAKKKKACiiigAooooAKKKKACiiigAooooAKKKKACii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FFABRRRQAUUUUAFFFFABRRRQAUUUUAFFFFABRRRQAUUUU&#10;AFFFFABRRRQAUUUUAFFFFABRRRQAUUUlAC0UUUAFFFFABRRRQAUUUUAFFFFABRRRQAUUUUAFFFFA&#10;BRRRQAUUUUAFFFFABRRRQAUUUUAFFFFABRRRQAUUUUAFFFFABRRRQAUUUUAFFJS0AFFFJQAtFFFA&#10;BRRRQAUUUUAFFFFABRRRQAUUUUAFFFFABRRRQAUUUU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J&#10;S0UUAFFFFABRRRQAUUUUAFFFFABRRRQAUUUUAFFFFABRRRQAUUUUAFFFFABRRRQAUUUUAFFFFABR&#10;RRQAUUUUAFFFFABRRRQAUUUUAFFFFABRRRQA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SgBaKKKACiiigAooooAKKKKACiiigAooooAKKKKACiiig&#10;AooooAKKKKAEpaKKACiiigAooooAKKKKACiiigAooooAKKKKACiikoAWiiigAooooAKKKKACiiig&#10;AooooAKKSloAKKKKACiiigAooooAKKKKACiiigAoopKAFooooAKKKKACiiigAooooAKKKKACiiig&#10;AooooAKKKKACiiigAooooAKKKKACiiigAooooASloooAKKKKACiiigB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KAFooooAKKKKACiiigAooooAKKKKACiiigAooooAKKKKACiiig&#10;AooooAKKKSgBaKKKACiiigAooooAKKKKACiiigAooooAKKKKACiiigAooooAKKKKACiiigAooooA&#10;KKKKACiiigAooooAKKKKACiiigAooooAKKKKACiiigAooooAKKKKACiiigAooooAKK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SloooAKKKKACii&#10;igAooooAKKKKACiiigAooooAKKKKACiiigAooooAKKKKACiiigAooooAKKKKACiiigAooooAKKKK&#10;ACiiigAooooAKKKKAE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ooooAKKKKACiiigAooooAKKKKAC&#10;iiigAooooAKKKKACiiigAopKWgAoopKAFooooAKKKKACiiigAooooAKKKKACiiigAooooAKKKKAC&#10;iiigAooooAKKKKACiiigAooooAKKKKACiik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AooooAKKKKACiiigAooooAKKKKACiiigBKWiigAooooAKKKKACiiigAooooAKKKKACiiigAo&#10;oooAKKKKACiiigAooooAKKKKACiiigAooooAKKKKACiiigAooooAKKKKACiiigAooooAKKKKACii&#10;igAooooAKKKKACiiigAooooAKKKKACiiigAooooAKKKKACiiigAooooAKKKKACiiigAooooASlo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AtFFFABRRRQAUUUUAFFFFABRRRQAUUUUAFFFFABRRRQAUUUUAFFFFABRRRQAUUUlAC0UUUA&#10;FFFFABRRRQAUUUUAFFFFABRRSUALRRRQAUUUUAFFFFABRRRQAUUUUAFFFFABRRRQAlLRRQAUUUUA&#10;FFFFACUtFFABRRRQAUUUUAFFFFABRRRQAUUUUAFFFFABRRSUALRRRQAUl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JQAtFFFABRRRQAUUUUAFFFFABRRRQAUUUUAFFJS0AFFFFABRRRQAUUUUAFFFFABRRRQAUUUUA&#10;FFFFABRRRQAUUUUAFFFFABRRRQAUUUUAFFFFABRRRQAUUUUAFFFFABRRRQAUUUUAFFFFABRRRQAU&#10;UUUAFFFFABRRRQAUUUUAFFFFABRRRQAUUUUAFFFFABRRRQAUUUUAFFFFABRRRQAUUUUAFFFFABRR&#10;RQAUUlLQAUUUUAFFFFABRRRQAUUUUAFFFFAB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a7GYHB6EYqzUFyu+GRfVTQB59NxI31q7ZHkVRfk1oWQwwpWMR&#10;2sf3F+gqSmR/cX6Cn0g8KKKKACiiigAooooAKKKKACiiigAooooAKKKKACiiigAooooAKKKKACii&#10;igAooooAKKKKACiiigAooooAKKKKACiiigAopKWgAooooA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FooooAKKKKACiiigAooooAKKKKACiiigAooo&#10;oAKKKKACiiigAooooAKKKSgBaKKKACiiigAooooAKKKKACiiigAooooAKKKKACiiigAooooAKKKK&#10;ACiiigAooooAKKKKACiiigAooooAKKK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Epa&#10;KKACiiigAooooAKKKKACiiigAooooAKKKKACiiigAooooAKKKKACiiigAooooAKKKKACiiigAooo&#10;oAKKKKACiiigAooooAKKKKACiiigBKW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q92cW8pz&#10;j5Dz+FWKr3YzBIPVSKBGefyn5j9a0LI8iqEn3z6Zq9ZjDChiI7WP7i/QVJUcf3F+gqSg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S0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cv8Aq378GpKjlOI3PoDQB53JwxAq7Z9R&#10;VSUgvxV6z+8KGNO0j+4v0FSVHH9xfoKko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SUtABRRRQAUUUUAFFFFABRRRQAUUUUAFFFFABRRRQAUUUUAFFFFABRRRQAUUUUAFFF&#10;FABRRRQAUUUUAFFFFABRRRQAUUUUAFFFFABRRRQAUUUUAFFFFABRRRQAUUUUAFFFFABRRRQAUUUU&#10;AFFFFABRRRQAUUUUAFFFFABRRRQAUUlLQAUUUlAC0UUUAFFF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Pnynx6Gpaim/1T/7poA8+m++frV2z+8KoNnPPWtCz60MajtY/uL9BT6ZH9xfoKfQ&#10;OCiiigAooooAKKKKACiiigAooooAKKKKACiiigAooooAKKKKACiiigAooooAKKKKACiiigAooooA&#10;KKKKACiiigAooooAKKKKACiiigAooooAKKKKACiiigAooooAKKKKACiiigAooooAKKKKACiiigAo&#10;oooAKKKKACiiigAooooAKKKKACiiigAooooAKKKKACiiigAooooAKKKKACiiigAp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BaKKKACiiigAooooAKKKKACiiigAo&#10;oooAKKKKACiiigAooooAKKKKACiiigAooooAKKKKACiiigAooooAKKKKACiiigAooooAKKKKACik&#10;paACiikoAWiiigAooooAKKKKACiiigAooooAKKKKACiiigAooooAKKKKACiiigAooooAKKKKACii&#10;igAooooAKKKSgBa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SloooAKKKKACiiigAooooAKKKKACiiigAooooAKKKKACiiigAooooAKKKKACii&#10;igAooooAKKKKACiiigAooooAKKKKACiiigAooooAKKKKACiiigBKWiigAooooAKKKKACiiigAooo&#10;oAKKKKACiiigAooooAKKKKACiiigAooooAKKKKACiiigAooooAKKKKAE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1/qHPoKsVTvzi2kHqpFAHCy8&#10;u31q7Z9RVFx8x+tXLT7woY1Hbx/cX6CpKji/1a/QVJQ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p&#10;aACiiigAooooAKKSloAKKKKACiiigAooooAKKKKACiiigAooooAKKKKACiiigAooooAKKKKACiii&#10;gAooooAKKKKACiiigApKWigAooooAKKKKACiiigAooooAKKKKACiiigAooooAKKKKACiiigAoooo&#10;AKKKKACiiigBKW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LkZhf6VPUFwxWJyPSgDgJSN7Y6Zq5ZD5hVCXhyB0FXbM4YUDUjuI/uL9BUlR&#10;xf6tfoKko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FFFABRRRQAUUUUAFFFFABRRRQAUUUUAFFFFABRRRQAUUUUAJS0UUAFFFFABR&#10;RRQAUUUUAFFFFABRRRQAUUUUAFFFFABRRRQAUUUlAC0UUUAFFFFABRRRQAUUUUAFFFFABRRSUALR&#10;RRQAUUUUAFFFFABRRRQAUUUUAFFFFABRRRQAUUUUAFFFFABRRRQAlLRRQAUUUUAFFFFABRRRQAUU&#10;UUAFFFFABRRRQAUUU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RRQAUUUUAFFFFABRRRQAUUUUAFFFFABRRRQAUUUUAFFFFABRRR&#10;QAUUUUAFFJS0AFFFFABRRRQAUUUUAFFFFABRRRQAUUUUAFFFFABRRRQAUUUUAFFFFABRRRQAUUUU&#10;AFFFFABRRRQAUUUUAFFFFABRRRQAUUUUAFFFFABRRRQAUUUUAFFFFABRRRQAUUlLQAUUUUAFFFFA&#10;BRRRQAUUUUAFFFFABRRRQAUUUUAFFJ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7/495D6KT+VWar3&#10;Rxbyn/YP8qAPPZeWJ96vWX3hVB+GI9Kv2R+YUMQ7iP7i/QVJUcX+rT6CpKB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ooAKKKKACq91kwSAf3TVioZ/8AUyf7p/lQB53L98/Wr1mORVCQ81es&#10;zyKRjUdzF/q0+gqSo4v9Wn0FSUo4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WiiigAo&#10;oooAKKKKACikpaACiiigAooooAKKKKACiiigAooooAKKKKACiiigAooooAKKKKACiiigAooooAKK&#10;KKACiiigAooooAKKKKACiiigAooooAKKKKACiiigAooooAKKKKACiiigAooooAKKKSgBaKKKACii&#10;igAooooAKKKKACiiigAooooAKKKKACikpaACiiigAooooAKKKKACikpaACiiigAooooAKKKKACii&#10;igAooooA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opv9U/+6alqGdtsMjHspP6UAedv1q9ackVRkBzz1q9ZjkUjGncR/cX6CpKihz5SZ67RmpaUc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igBKWiigAooooAKKKKACiiigAooooAKKKKACiiigAooooAKKKKACiiigApKW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QAtFFFABRR&#10;RQAUUUUAFFFFABRRS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BKW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ooAKKKKACiiigAooooAKKKK&#10;ACiiigAooooAKKKKACiiigAooooAKKKKACiiigAopKWgApKWigAooooAKKKKACiiigAooooAKKKK&#10;ACiiigAooooAKKKKACiiigAopKWgAooooAKKKKACiiigAooooAKKKKACiiigAooooAKKKSgBaKKK&#10;ACiiigAooooAKKKKACkpaKACiiigAooooAKKKKACiiigAooooAKKKKACiiigAooooAKKKKACiiig&#10;AooooAKKKKACk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pKWgAo&#10;oooAKKKKACiiigAopKWgAooooAKKKKACiiigAooooAKKKKACiiigAooooAKKKKACiiigAooooAKK&#10;KKACiiigAoopKAFooooAKKKKACiiigAooooAKKKKACiiigAooooAKKKKACiiigAooooAKKKKACii&#10;koAWiiigAooooAKKKKACiiigAooooAKKKKACikpa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CiiigAooooAKKKKAEpaKKACkpa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FooooAKKKKACiiigAooo&#10;oAKKKKACiiigAooooAKKKKACiiigAooooAKKKKACiiigAooooAKKKKACiiigAooooAKKKKACiik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LRRQAUUUUAFFFFABRRRQAUUUUAFFFFABRRRQAUUUUAFFF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LQAUUUUAFFFFABRRRQAUUUUAFFFFABRRRQAUUUUAFFFFABRRRQAUUU&#10;UAFFFFABRRRQAUUUUAFFFFABRRRQAUUUUAFFFFABRRRQAUUUUAFFFFABRRRQAUUUUAFFFFABRRRQ&#10;AUUUUAFFFFABRRRQAUUUUAFFFJQAtFFFABRRRQAUUUUAFFFFABRRRQAUUUUAFFFJ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KKKKACiiigAooooAKKKKACiiigAooooAKKKKACiii&#10;gAooooAKKKKACiiigAooooAKKKKACiiigAooooAKKKKACiiigAooooAKKKKAEpa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UAFJS0UAFFFFABRRRQAUUUUAFFFFABRRRQAUUUU&#10;AFFFFABRSUtABRRRQAUUUUAJS0UUAFFFFABRRRQAUUUUAFFFFABRRRQAUUUlAC0UUUAFFFFABRRR&#10;QAUUUUAFFFFABS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At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CUtFFABRRRQAUUUUAFFFFABRRRQAUUUUAFFFFABRRRQAUUUUAFFFFABRRRQAUUUUAFFFF&#10;ABRRRQAUUUUAFFFFABRRRQAUUU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LRRQAUUUUAFFFFABRRRQAUUUUAFFFFABRRRQAUUUUA&#10;FFFFABRRRQAUUUUAFFFFABRRRQAUUUUAFFFFABRRRQAUUUUAFFFFABRRRQAUUUUAFFFFABRRRQAU&#10;UUUAFFFFABRRRQAVQ1Li1kP0/nV+svVT/o7CgRnDsTk1oWeciqTc1etTyKRiI7eL/Vp9BUlRxf6t&#10;PoKkp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aKKACiiigAooooAKKKKACiiigAooooAKKKKACiiigAoopKAFooooAKKKKACiiigAoooo&#10;AKKKKACiiigBKWiigAooooAKKKKACiiigAooooAKKKKACiiigAooooAKKKKACiiigAooooAKKKKA&#10;CiiigAooooAKKKKACiiigAoopKAFooooAKKKKACkpaKACiiigB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sTXR/o6H/bx+hrb&#10;rE13JtQFGfnGfpQBxprQtc9utUe9X7YZNIxqO2t93kx7vvbRn64qaoYARDGGOSFGT+FTUo4KKKKA&#10;CiiigAooooAKKKKACiiigAooooAKKKKACiiigAooooAKKKKACiiigAooooAKKKKACiiigApKWigA&#10;ooooAKKKKACiiigAooooAKKKKACiiigAooooAKKKKACiiigAooooAKKKKACiiigBKWiigA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WgAooooAKKKKACiiigAooooAKKKKAEpaKKACiiigAooooAKKKKACiiigAooooAKKK&#10;SgBaKKKACiiigAooooAKKKKACiiigAooooAKKKKAEpaKKACiiigAooooAKKKKAC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AFoooo&#10;AKKKKACiiigAooooAKKKKACiiigAooooAKKKKACiiigAopKW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pKWgAooooAKKKKACikp&#10;aACiiigAooooAKKKKACiiigAooooAKKKKACiiigAooooAKw9aOIq3K53xBxFG3+0R+n/ANagDlDV&#10;60zuH1qiTV616igaju4v9Wn+6KkqG3IaGNh0Kg/pU1A4KKKKACiiigAooooAKKKKACiiigAooooA&#10;KKKKACiiigAooooAKKKKACiiigAooooAKKKKACiiigAooooAKKKKACiiigAooooAKKKKACikpaAC&#10;iiigAooooAKKKKACiiigAooooAKKKKACiiigAooooAKKKKACiiigAooooAKKSl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p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Cii&#10;igAooooAKKKKACiiigAooooAKKKKACiiigAooooAKKKKACiiigAooooAKKSloAKKKKACiiigAooo&#10;oAKKKKACiiigAooooAKKKKACiiigAooooAKKKKACikpaACiiigAooooAKKKKACiiigAooooAKKSl&#10;oAKKKKAC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paACiiigAooooAKKKKACiiigAooo&#10;oAKKSloAKKKKACikpaACiiigAooooAKKKKACiiigAooooAKKKKACiiigAooooAKKKKACiiigAooo&#10;oAKKKKACiiigAooooAKKKKACiiigAooooAKKKKACiiigAooooAKKKKACiiigAooooAKK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GvnbbpzglsH3GDW/XPeID+4Tj+I8/&#10;8BNKhGrnJE5NW4ADwTxVI1dt9u07umKawR3NlxawD/pmv8qtVVsf+PSD/rmv8qtUooUUUUAFFFFA&#10;BRRRQAUUUUAFFFFABRRRQAUUUUAJS0UUAFFFFABRRRQAUUUUAFFFFABRRRQAUUUUAFFFFABRRRQA&#10;UUUUAFFFFABRRRQAUUUUAFFFFABRRRQAUUlLQAUUUUAFFFFABRRRQAUUUUAFFFFABRRRQAUUUUAF&#10;FFFABRRRQAUUUUAFFFFABRRRQAUUUUAFFFFABRRRQAUUUUAFFFFABRRRQAUl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viT/j1QZ/5aA9PauirmfEbfJEvuTQIzkO9a1nwRWT3rYshkikYiO2tg&#10;FgiUdAgA/Kp6ihAESAdAoqWl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PiQZiiP&#10;ua6auc8RKDAjd1b+YoEZxY61u2P3hWKMZrcsByKRiKx2sf3F+gp9Mj+4v0FPpRwUUUUAFFFFABRR&#10;RQAUUUUAFFFFABRRRQAUUUUAFFFFABRRRQAUUUUAFFFFABRRRQAUUUUAFFFFABRRRQAUUUUAFFFF&#10;ABRRRQAUUUUAFFFFABS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D/UqM9Tn+VdFXPa637oCgRnGqvNbtgpyKxl610Wn9qR&#10;jUdVH9xfoKfTV+6PpTqU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P6+Mwr7Gugrn&#10;9dIMQX3oEZyCn5q6LTz0rAVea6PT16U1iJHTr90fSnU1eg+lOpw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Io5Pvxo3+8oNS0UAVfslt/z7xf8AfAqRYYl+7Gg+iipqKAEpaKKACiii&#10;gAooooA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/swYEAAAAAAJD/ayOo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j87nIgAACAASURBVK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PTPScQAAIABJREFU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oKe3AgAAAAAADk/9oI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KuzdPXLjyLYg4NM3amLMCWEJuktQLUG1BLWB8VXx&#10;DNjSDkayabX8gdFaQsmYBVwt4Wp2AC7hPUNQPRULfyTxj++LqIhuESKTwEEihTw4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q8kQ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855;top:6436;width:19307;height:10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87rEAAAA2gAAAA8AAABkcnMvZG93bnJldi54bWxEj0FrwkAUhO8F/8PyBC+lbgxEanSVUhE8&#10;CcYeenxkn9mQ7NuYXTX667uFQo/DzHzDrDaDbcWNel87VjCbJiCIS6drrhR8nXZv7yB8QNbYOiYF&#10;D/KwWY9eVphrd+cj3YpQiQhhn6MCE0KXS+lLQxb91HXE0Tu73mKIsq+k7vEe4baVaZLMpcWa44LB&#10;jj4NlU1xtQqG78P8mJpncc6yLmsW28OiubwqNRkPH0sQgYbwH/5r77WCFH6vx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87rEAAAA2gAAAA8AAAAAAAAAAAAAAAAA&#10;nwIAAGRycy9kb3ducmV2LnhtbFBLBQYAAAAABAAEAPcAAACQAwAAAAA=&#10;">
            <v:imagedata r:id="rId1" o:title="SKMBT_C224e21011813550_0001" croptop="24016f" cropbottom="26607f" cropleft="14073f" cropright="13922f"/>
          </v:shape>
          <v:shape id="תמונה 3" o:spid="_x0000_s2051" type="#_x0000_t75" style="position:absolute;left:19306;width:33513;height:15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zFbDAAAA2gAAAA8AAABkcnMvZG93bnJldi54bWxEj0+LwjAUxO8LfofwhL2tqd1llWoUEQQv&#10;Uqx/8Phonm2xealN1O63N4Kwx2HmN8NM552pxZ1aV1lWMBxEIIhzqysuFOx3q68xCOeRNdaWScEf&#10;OZjPeh9TTLR98JbumS9EKGGXoILS+yaR0uUlGXQD2xAH72xbgz7ItpC6xUcoN7WMo+hXGqw4LJTY&#10;0LKk/JLdjILvURofD9E5Tpfmmi2an81pnG6U+ux3iwkIT53/D7/ptQ4cvK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vMVsMAAADaAAAADwAAAAAAAAAAAAAAAACf&#10;AgAAZHJzL2Rvd25yZXYueG1sUEsFBgAAAAAEAAQA9wAAAI8DAAAAAA==&#10;">
            <v:imagedata r:id="rId2" o:title="Layer 1" croptop="54004f" cropbottom="1f" cropleft="31015f"/>
          </v:shape>
          <v:line id="מחבר ישר 4" o:spid="_x0000_s2052" style="position:absolute;flip:x;visibility:visible" from="0,5650" to="52819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GEcQAAADaAAAADwAAAGRycy9kb3ducmV2LnhtbESPT2sCMRTE7wW/Q3iFXqRmW0RkNUpr&#10;/+hFUCt6fWyeu4ublyWJ6+qnN4LQ4zAzv2HG09ZUoiHnS8sK3noJCOLM6pJzBdu/n9chCB+QNVaW&#10;ScGFPEwnnacxptqeeU3NJuQiQtinqKAIoU6l9FlBBn3P1sTRO1hnMETpcqkdniPcVPI9SQbSYMlx&#10;ocCaZgVlx83JKLh+u8u++d3NfFh+nrbV/GvVxatSL8/txwhEoDb8hx/thVbQh/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wYRxAAAANoAAAAPAAAAAAAAAAAA&#10;AAAAAKECAABkcnMvZG93bnJldi54bWxQSwUGAAAAAAQABAD5AAAAkgMAAAAA&#10;" strokecolor="#4472c4 [3204]" strokeweight="2.25pt">
            <v:stroke joinstyle="miter"/>
          </v:line>
        </v:group>
      </w:pict>
    </w:r>
  </w:p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Content>
          <w:p w:rsidR="00FA380B" w:rsidRPr="00576FC9" w:rsidRDefault="007C4175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="00FA380B"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E87277" w:rsidRPr="00E87277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80B" w:rsidRDefault="00FA380B" w:rsidP="00E225DB">
      <w:pPr>
        <w:spacing w:after="0" w:line="240" w:lineRule="auto"/>
      </w:pPr>
      <w:r>
        <w:separator/>
      </w:r>
    </w:p>
  </w:footnote>
  <w:foot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FA380B" w:rsidP="00E225DB">
    <w:pPr>
      <w:pStyle w:val="a3"/>
      <w:tabs>
        <w:tab w:val="clear" w:pos="8306"/>
      </w:tabs>
    </w:pPr>
    <w:r w:rsidRPr="00E225DB">
      <w:rPr>
        <w:rFonts w:cs="Arial" w:hint="cs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2428875</wp:posOffset>
          </wp:positionH>
          <wp:positionV relativeFrom="paragraph">
            <wp:posOffset>-240030</wp:posOffset>
          </wp:positionV>
          <wp:extent cx="1066800" cy="1200150"/>
          <wp:effectExtent l="0" t="0" r="0" b="0"/>
          <wp:wrapNone/>
          <wp:docPr id="1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4245" t="3575" r="39502" b="82509"/>
                  <a:stretch/>
                </pic:blipFill>
                <pic:spPr bwMode="auto">
                  <a:xfrm>
                    <a:off x="0" y="0"/>
                    <a:ext cx="106680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1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2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4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5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8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0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3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4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6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2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5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7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3C65415"/>
    <w:multiLevelType w:val="hybridMultilevel"/>
    <w:tmpl w:val="7988B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51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21"/>
  </w:num>
  <w:num w:numId="5">
    <w:abstractNumId w:val="39"/>
  </w:num>
  <w:num w:numId="6">
    <w:abstractNumId w:val="23"/>
  </w:num>
  <w:num w:numId="7">
    <w:abstractNumId w:val="7"/>
  </w:num>
  <w:num w:numId="8">
    <w:abstractNumId w:val="33"/>
  </w:num>
  <w:num w:numId="9">
    <w:abstractNumId w:val="13"/>
  </w:num>
  <w:num w:numId="10">
    <w:abstractNumId w:val="1"/>
  </w:num>
  <w:num w:numId="11">
    <w:abstractNumId w:val="24"/>
  </w:num>
  <w:num w:numId="12">
    <w:abstractNumId w:val="46"/>
  </w:num>
  <w:num w:numId="13">
    <w:abstractNumId w:val="5"/>
  </w:num>
  <w:num w:numId="14">
    <w:abstractNumId w:val="36"/>
  </w:num>
  <w:num w:numId="15">
    <w:abstractNumId w:val="25"/>
  </w:num>
  <w:num w:numId="16">
    <w:abstractNumId w:val="31"/>
  </w:num>
  <w:num w:numId="17">
    <w:abstractNumId w:val="45"/>
  </w:num>
  <w:num w:numId="18">
    <w:abstractNumId w:val="38"/>
  </w:num>
  <w:num w:numId="19">
    <w:abstractNumId w:val="15"/>
  </w:num>
  <w:num w:numId="20">
    <w:abstractNumId w:val="18"/>
  </w:num>
  <w:num w:numId="21">
    <w:abstractNumId w:val="37"/>
  </w:num>
  <w:num w:numId="22">
    <w:abstractNumId w:val="11"/>
  </w:num>
  <w:num w:numId="23">
    <w:abstractNumId w:val="43"/>
  </w:num>
  <w:num w:numId="24">
    <w:abstractNumId w:val="47"/>
  </w:num>
  <w:num w:numId="25">
    <w:abstractNumId w:val="51"/>
  </w:num>
  <w:num w:numId="26">
    <w:abstractNumId w:val="4"/>
  </w:num>
  <w:num w:numId="27">
    <w:abstractNumId w:val="27"/>
  </w:num>
  <w:num w:numId="28">
    <w:abstractNumId w:val="35"/>
  </w:num>
  <w:num w:numId="29">
    <w:abstractNumId w:val="14"/>
  </w:num>
  <w:num w:numId="30">
    <w:abstractNumId w:val="2"/>
  </w:num>
  <w:num w:numId="31">
    <w:abstractNumId w:val="44"/>
  </w:num>
  <w:num w:numId="32">
    <w:abstractNumId w:val="40"/>
  </w:num>
  <w:num w:numId="33">
    <w:abstractNumId w:val="9"/>
  </w:num>
  <w:num w:numId="34">
    <w:abstractNumId w:val="3"/>
  </w:num>
  <w:num w:numId="35">
    <w:abstractNumId w:val="17"/>
  </w:num>
  <w:num w:numId="36">
    <w:abstractNumId w:val="34"/>
  </w:num>
  <w:num w:numId="37">
    <w:abstractNumId w:val="29"/>
  </w:num>
  <w:num w:numId="38">
    <w:abstractNumId w:val="50"/>
  </w:num>
  <w:num w:numId="39">
    <w:abstractNumId w:val="32"/>
  </w:num>
  <w:num w:numId="40">
    <w:abstractNumId w:val="30"/>
  </w:num>
  <w:num w:numId="41">
    <w:abstractNumId w:val="22"/>
  </w:num>
  <w:num w:numId="42">
    <w:abstractNumId w:val="19"/>
  </w:num>
  <w:num w:numId="43">
    <w:abstractNumId w:val="20"/>
  </w:num>
  <w:num w:numId="44">
    <w:abstractNumId w:val="16"/>
  </w:num>
  <w:num w:numId="45">
    <w:abstractNumId w:val="12"/>
  </w:num>
  <w:num w:numId="46">
    <w:abstractNumId w:val="26"/>
  </w:num>
  <w:num w:numId="47">
    <w:abstractNumId w:val="28"/>
  </w:num>
  <w:num w:numId="48">
    <w:abstractNumId w:val="49"/>
  </w:num>
  <w:num w:numId="49">
    <w:abstractNumId w:val="41"/>
  </w:num>
  <w:num w:numId="50">
    <w:abstractNumId w:val="42"/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57">
    <w:abstractNumId w:val="4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  <o:rules v:ext="edit">
        <o:r id="V:Rule1" type="connector" idref="#מחבר ישר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68E1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D4829"/>
    <w:rsid w:val="001E0471"/>
    <w:rsid w:val="00205512"/>
    <w:rsid w:val="00210414"/>
    <w:rsid w:val="00213AD8"/>
    <w:rsid w:val="00217E81"/>
    <w:rsid w:val="002503B9"/>
    <w:rsid w:val="002776C9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14A28"/>
    <w:rsid w:val="00520418"/>
    <w:rsid w:val="00531920"/>
    <w:rsid w:val="0056163D"/>
    <w:rsid w:val="00574255"/>
    <w:rsid w:val="00576FC9"/>
    <w:rsid w:val="00592289"/>
    <w:rsid w:val="005A73BD"/>
    <w:rsid w:val="005C0EEE"/>
    <w:rsid w:val="005C6C24"/>
    <w:rsid w:val="005C7E81"/>
    <w:rsid w:val="006419E6"/>
    <w:rsid w:val="00653E42"/>
    <w:rsid w:val="006647B2"/>
    <w:rsid w:val="00691333"/>
    <w:rsid w:val="006B4D84"/>
    <w:rsid w:val="006B7422"/>
    <w:rsid w:val="006C3966"/>
    <w:rsid w:val="006D1B2D"/>
    <w:rsid w:val="006E63BF"/>
    <w:rsid w:val="00773501"/>
    <w:rsid w:val="00792900"/>
    <w:rsid w:val="007A0970"/>
    <w:rsid w:val="007C4175"/>
    <w:rsid w:val="007C7FA4"/>
    <w:rsid w:val="007F577E"/>
    <w:rsid w:val="00806B8D"/>
    <w:rsid w:val="0081587E"/>
    <w:rsid w:val="008175E0"/>
    <w:rsid w:val="00864D87"/>
    <w:rsid w:val="00882856"/>
    <w:rsid w:val="008A18FA"/>
    <w:rsid w:val="008B50AA"/>
    <w:rsid w:val="00900009"/>
    <w:rsid w:val="00900945"/>
    <w:rsid w:val="009234E2"/>
    <w:rsid w:val="00990F81"/>
    <w:rsid w:val="009B1F35"/>
    <w:rsid w:val="009E6875"/>
    <w:rsid w:val="00A108EB"/>
    <w:rsid w:val="00A55956"/>
    <w:rsid w:val="00A73D2B"/>
    <w:rsid w:val="00A8651C"/>
    <w:rsid w:val="00AA546E"/>
    <w:rsid w:val="00AC23CA"/>
    <w:rsid w:val="00AC656C"/>
    <w:rsid w:val="00AD7C46"/>
    <w:rsid w:val="00AF0E55"/>
    <w:rsid w:val="00B60175"/>
    <w:rsid w:val="00B60341"/>
    <w:rsid w:val="00B944B6"/>
    <w:rsid w:val="00BB760A"/>
    <w:rsid w:val="00BB7728"/>
    <w:rsid w:val="00BC555A"/>
    <w:rsid w:val="00BE7EC6"/>
    <w:rsid w:val="00C05B17"/>
    <w:rsid w:val="00C33FE1"/>
    <w:rsid w:val="00C37BAF"/>
    <w:rsid w:val="00CD1D61"/>
    <w:rsid w:val="00CE5AA7"/>
    <w:rsid w:val="00D02D1A"/>
    <w:rsid w:val="00D16566"/>
    <w:rsid w:val="00DA0501"/>
    <w:rsid w:val="00DB61E7"/>
    <w:rsid w:val="00E225DB"/>
    <w:rsid w:val="00E22B86"/>
    <w:rsid w:val="00E359E3"/>
    <w:rsid w:val="00E41C12"/>
    <w:rsid w:val="00E451F3"/>
    <w:rsid w:val="00E747A7"/>
    <w:rsid w:val="00E829E6"/>
    <w:rsid w:val="00E87277"/>
    <w:rsid w:val="00E92026"/>
    <w:rsid w:val="00EA3989"/>
    <w:rsid w:val="00EB2687"/>
    <w:rsid w:val="00ED3010"/>
    <w:rsid w:val="00F000C6"/>
    <w:rsid w:val="00F02EDC"/>
    <w:rsid w:val="00F05717"/>
    <w:rsid w:val="00FA093B"/>
    <w:rsid w:val="00FA380B"/>
    <w:rsid w:val="00FC422F"/>
    <w:rsid w:val="00FD1527"/>
    <w:rsid w:val="00F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תואר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7D83D4-B21A-470D-8AD5-03812435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פרידמן.dotx</Template>
  <TotalTime>0</TotalTime>
  <Pages>1</Pages>
  <Words>146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secret</cp:lastModifiedBy>
  <cp:revision>2</cp:revision>
  <cp:lastPrinted>2021-02-17T12:43:00Z</cp:lastPrinted>
  <dcterms:created xsi:type="dcterms:W3CDTF">2021-04-18T09:26:00Z</dcterms:created>
  <dcterms:modified xsi:type="dcterms:W3CDTF">2021-04-18T09:26:00Z</dcterms:modified>
</cp:coreProperties>
</file>